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AB2" w:rsidRDefault="00424471">
      <w:r>
        <w:rPr>
          <w:noProof/>
          <w:lang w:eastAsia="fr-FR"/>
        </w:rPr>
        <mc:AlternateContent>
          <mc:Choice Requires="wps">
            <w:drawing>
              <wp:anchor distT="0" distB="0" distL="114300" distR="114300" simplePos="0" relativeHeight="251661312" behindDoc="0" locked="0" layoutInCell="1" allowOverlap="1" wp14:anchorId="71769BC5" wp14:editId="3A8B3F24">
                <wp:simplePos x="0" y="0"/>
                <wp:positionH relativeFrom="column">
                  <wp:posOffset>-47625</wp:posOffset>
                </wp:positionH>
                <wp:positionV relativeFrom="paragraph">
                  <wp:posOffset>-10361498</wp:posOffset>
                </wp:positionV>
                <wp:extent cx="2296795" cy="503555"/>
                <wp:effectExtent l="0" t="0" r="8255" b="10795"/>
                <wp:wrapNone/>
                <wp:docPr id="11" name="Zone de texte 11"/>
                <wp:cNvGraphicFramePr/>
                <a:graphic xmlns:a="http://schemas.openxmlformats.org/drawingml/2006/main">
                  <a:graphicData uri="http://schemas.microsoft.com/office/word/2010/wordprocessingShape">
                    <wps:wsp>
                      <wps:cNvSpPr txBox="1"/>
                      <wps:spPr>
                        <a:xfrm>
                          <a:off x="0" y="0"/>
                          <a:ext cx="2296795" cy="503555"/>
                        </a:xfrm>
                        <a:prstGeom prst="rect">
                          <a:avLst/>
                        </a:prstGeom>
                        <a:noFill/>
                        <a:ln w="6350">
                          <a:noFill/>
                        </a:ln>
                      </wps:spPr>
                      <wps:txbx>
                        <w:txbxContent>
                          <w:p w:rsidR="00EF30CA" w:rsidRPr="00EF30CA" w:rsidRDefault="00EF30CA">
                            <w:pPr>
                              <w:rPr>
                                <w:color w:val="FBBB1D" w:themeColor="accent4"/>
                                <w:sz w:val="36"/>
                                <w:szCs w:val="36"/>
                              </w:rPr>
                            </w:pPr>
                            <w:r w:rsidRPr="00EF30CA">
                              <w:rPr>
                                <w:color w:val="FBBB1D" w:themeColor="accent4"/>
                                <w:sz w:val="36"/>
                                <w:szCs w:val="36"/>
                              </w:rPr>
                              <w:t>Dossier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69BC5" id="_x0000_t202" coordsize="21600,21600" o:spt="202" path="m,l,21600r21600,l21600,xe">
                <v:stroke joinstyle="miter"/>
                <v:path gradientshapeok="t" o:connecttype="rect"/>
              </v:shapetype>
              <v:shape id="Zone de texte 11" o:spid="_x0000_s1026" type="#_x0000_t202" style="position:absolute;margin-left:-3.75pt;margin-top:-815.85pt;width:180.85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" filled="f" stroked="f" strokeweight=".5pt">
                <v:textbox inset="0,0,0,0">
                  <w:txbxContent>
                    <w:p w:rsidR="00EF30CA" w:rsidRPr="00EF30CA" w:rsidRDefault="00EF30CA">
                      <w:pPr>
                        <w:rPr>
                          <w:color w:val="FBBB1D" w:themeColor="accent4"/>
                          <w:sz w:val="36"/>
                          <w:szCs w:val="36"/>
                        </w:rPr>
                      </w:pPr>
                      <w:r w:rsidRPr="00EF30CA">
                        <w:rPr>
                          <w:color w:val="FBBB1D" w:themeColor="accent4"/>
                          <w:sz w:val="36"/>
                          <w:szCs w:val="36"/>
                        </w:rPr>
                        <w:t>Dossier</w:t>
                      </w:r>
                    </w:p>
                  </w:txbxContent>
                </v:textbox>
              </v:shape>
            </w:pict>
          </mc:Fallback>
        </mc:AlternateContent>
      </w:r>
      <w:r w:rsidR="004009A2">
        <w:rPr>
          <w:noProof/>
          <w:lang w:eastAsia="fr-FR"/>
        </w:rPr>
        <mc:AlternateContent>
          <mc:Choice Requires="wps">
            <w:drawing>
              <wp:anchor distT="0" distB="0" distL="114300" distR="114300" simplePos="0" relativeHeight="251663360" behindDoc="0" locked="0" layoutInCell="1" allowOverlap="1" wp14:anchorId="01EA6561" wp14:editId="183FE028">
                <wp:simplePos x="0" y="0"/>
                <wp:positionH relativeFrom="column">
                  <wp:posOffset>-39223</wp:posOffset>
                </wp:positionH>
                <wp:positionV relativeFrom="paragraph">
                  <wp:posOffset>-7491730</wp:posOffset>
                </wp:positionV>
                <wp:extent cx="4736757" cy="2001795"/>
                <wp:effectExtent l="0" t="0" r="6985" b="12700"/>
                <wp:wrapNone/>
                <wp:docPr id="12" name="Zone de texte 12"/>
                <wp:cNvGraphicFramePr/>
                <a:graphic xmlns:a="http://schemas.openxmlformats.org/drawingml/2006/main">
                  <a:graphicData uri="http://schemas.microsoft.com/office/word/2010/wordprocessingShape">
                    <wps:wsp>
                      <wps:cNvSpPr txBox="1"/>
                      <wps:spPr>
                        <a:xfrm>
                          <a:off x="0" y="0"/>
                          <a:ext cx="4736757" cy="2001795"/>
                        </a:xfrm>
                        <a:prstGeom prst="rect">
                          <a:avLst/>
                        </a:prstGeom>
                        <a:noFill/>
                        <a:ln w="6350">
                          <a:noFill/>
                        </a:ln>
                      </wps:spPr>
                      <wps:txbx>
                        <w:txbxContent>
                          <w:p w:rsidR="00EF30CA" w:rsidRPr="00EF30CA" w:rsidRDefault="004009A2" w:rsidP="00EF30CA">
                            <w:pPr>
                              <w:spacing w:after="0" w:line="1040" w:lineRule="exact"/>
                              <w:rPr>
                                <w:rFonts w:ascii="Tahoma" w:hAnsi="Tahoma"/>
                                <w:b/>
                                <w:bCs/>
                                <w:color w:val="0F3F93" w:themeColor="text2"/>
                                <w:sz w:val="96"/>
                                <w:szCs w:val="96"/>
                              </w:rPr>
                            </w:pPr>
                            <w:proofErr w:type="spellStart"/>
                            <w:r w:rsidRPr="004009A2">
                              <w:rPr>
                                <w:rFonts w:ascii="Tahoma" w:hAnsi="Tahoma"/>
                                <w:b/>
                                <w:bCs/>
                                <w:color w:val="0F3F93" w:themeColor="text2"/>
                                <w:sz w:val="96"/>
                                <w:szCs w:val="96"/>
                              </w:rPr>
                              <w:t>Lorem</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ipsum</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dolor</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sit</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adipisicing</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elit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A6561" id="Zone de texte 12" o:spid="_x0000_s1027" type="#_x0000_t202" style="position:absolute;margin-left:-3.1pt;margin-top:-589.9pt;width:372.95pt;height:15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" filled="f" stroked="f" strokeweight=".5pt">
                <v:textbox inset="0,0,0,0">
                  <w:txbxContent>
                    <w:p w:rsidR="00EF30CA" w:rsidRPr="00EF30CA" w:rsidRDefault="004009A2" w:rsidP="00EF30CA">
                      <w:pPr>
                        <w:spacing w:after="0" w:line="1040" w:lineRule="exact"/>
                        <w:rPr>
                          <w:rFonts w:ascii="Tahoma" w:hAnsi="Tahoma"/>
                          <w:b/>
                          <w:bCs/>
                          <w:color w:val="0F3F93" w:themeColor="text2"/>
                          <w:sz w:val="96"/>
                          <w:szCs w:val="96"/>
                        </w:rPr>
                      </w:pPr>
                      <w:proofErr w:type="spellStart"/>
                      <w:r w:rsidRPr="004009A2">
                        <w:rPr>
                          <w:rFonts w:ascii="Tahoma" w:hAnsi="Tahoma"/>
                          <w:b/>
                          <w:bCs/>
                          <w:color w:val="0F3F93" w:themeColor="text2"/>
                          <w:sz w:val="96"/>
                          <w:szCs w:val="96"/>
                        </w:rPr>
                        <w:t>Lorem</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ipsum</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dolor</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sit</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adipisicing</w:t>
                      </w:r>
                      <w:proofErr w:type="spellEnd"/>
                      <w:r w:rsidRPr="004009A2">
                        <w:rPr>
                          <w:rFonts w:ascii="Tahoma" w:hAnsi="Tahoma"/>
                          <w:b/>
                          <w:bCs/>
                          <w:color w:val="0F3F93" w:themeColor="text2"/>
                          <w:sz w:val="96"/>
                          <w:szCs w:val="96"/>
                        </w:rPr>
                        <w:t xml:space="preserve"> </w:t>
                      </w:r>
                      <w:proofErr w:type="spellStart"/>
                      <w:r w:rsidRPr="004009A2">
                        <w:rPr>
                          <w:rFonts w:ascii="Tahoma" w:hAnsi="Tahoma"/>
                          <w:b/>
                          <w:bCs/>
                          <w:color w:val="0F3F93" w:themeColor="text2"/>
                          <w:sz w:val="96"/>
                          <w:szCs w:val="96"/>
                        </w:rPr>
                        <w:t>elit</w:t>
                      </w:r>
                      <w:proofErr w:type="spellEnd"/>
                    </w:p>
                  </w:txbxContent>
                </v:textbox>
              </v:shape>
            </w:pict>
          </mc:Fallback>
        </mc:AlternateContent>
      </w:r>
      <w:r w:rsidR="002D499F">
        <w:rPr>
          <w:noProof/>
          <w:lang w:eastAsia="fr-FR"/>
        </w:rPr>
        <mc:AlternateContent>
          <mc:Choice Requires="wps">
            <w:drawing>
              <wp:anchor distT="0" distB="0" distL="114300" distR="114300" simplePos="0" relativeHeight="251664384" behindDoc="0" locked="0" layoutInCell="1" allowOverlap="1" wp14:anchorId="65870E90" wp14:editId="6DB05F28">
                <wp:simplePos x="0" y="0"/>
                <wp:positionH relativeFrom="column">
                  <wp:posOffset>-39223</wp:posOffset>
                </wp:positionH>
                <wp:positionV relativeFrom="paragraph">
                  <wp:posOffset>-5292227</wp:posOffset>
                </wp:positionV>
                <wp:extent cx="4621427" cy="914400"/>
                <wp:effectExtent l="0" t="0" r="8255" b="0"/>
                <wp:wrapNone/>
                <wp:docPr id="13" name="Zone de texte 13"/>
                <wp:cNvGraphicFramePr/>
                <a:graphic xmlns:a="http://schemas.openxmlformats.org/drawingml/2006/main">
                  <a:graphicData uri="http://schemas.microsoft.com/office/word/2010/wordprocessingShape">
                    <wps:wsp>
                      <wps:cNvSpPr txBox="1"/>
                      <wps:spPr>
                        <a:xfrm>
                          <a:off x="0" y="0"/>
                          <a:ext cx="4621427" cy="914400"/>
                        </a:xfrm>
                        <a:prstGeom prst="rect">
                          <a:avLst/>
                        </a:prstGeom>
                        <a:noFill/>
                        <a:ln w="6350">
                          <a:noFill/>
                        </a:ln>
                      </wps:spPr>
                      <wps:txbx>
                        <w:txbxContent>
                          <w:p w:rsidR="00EF30CA" w:rsidRPr="00EF30CA" w:rsidRDefault="00EF30CA" w:rsidP="00EF30CA">
                            <w:pPr>
                              <w:spacing w:after="0" w:line="576" w:lineRule="exact"/>
                              <w:rPr>
                                <w:color w:val="20B29E" w:themeColor="accent2"/>
                                <w:sz w:val="48"/>
                                <w:szCs w:val="48"/>
                              </w:rPr>
                            </w:pPr>
                            <w:r>
                              <w:rPr>
                                <w:color w:val="20B29E" w:themeColor="accent2"/>
                                <w:sz w:val="48"/>
                                <w:szCs w:val="48"/>
                              </w:rPr>
                              <w:t>(</w:t>
                            </w:r>
                            <w:proofErr w:type="spellStart"/>
                            <w:r w:rsidR="004009A2">
                              <w:rPr>
                                <w:color w:val="20B29E" w:themeColor="accent2"/>
                                <w:sz w:val="48"/>
                                <w:szCs w:val="48"/>
                              </w:rPr>
                              <w:t>Lorem</w:t>
                            </w:r>
                            <w:proofErr w:type="spellEnd"/>
                            <w:r w:rsidR="004009A2">
                              <w:rPr>
                                <w:color w:val="20B29E" w:themeColor="accent2"/>
                                <w:sz w:val="48"/>
                                <w:szCs w:val="48"/>
                              </w:rPr>
                              <w:t xml:space="preserve"> </w:t>
                            </w:r>
                            <w:proofErr w:type="spellStart"/>
                            <w:r w:rsidR="004009A2">
                              <w:rPr>
                                <w:color w:val="20B29E" w:themeColor="accent2"/>
                                <w:sz w:val="48"/>
                                <w:szCs w:val="48"/>
                              </w:rPr>
                              <w:t>ipsum</w:t>
                            </w:r>
                            <w:proofErr w:type="spellEnd"/>
                            <w:r>
                              <w:rPr>
                                <w:color w:val="20B29E" w:themeColor="accent2"/>
                                <w:sz w:val="48"/>
                                <w:szCs w:val="4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870E90" id="Zone de texte 13" o:spid="_x0000_s1028" type="#_x0000_t202" style="position:absolute;margin-left:-3.1pt;margin-top:-416.7pt;width:363.9pt;height:1in;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" filled="f" stroked="f" strokeweight=".5pt">
                <v:textbox inset="0,0,0,0">
                  <w:txbxContent>
                    <w:p w:rsidR="00EF30CA" w:rsidRPr="00EF30CA" w:rsidRDefault="00EF30CA" w:rsidP="00EF30CA">
                      <w:pPr>
                        <w:spacing w:after="0" w:line="576" w:lineRule="exact"/>
                        <w:rPr>
                          <w:color w:val="20B29E" w:themeColor="accent2"/>
                          <w:sz w:val="48"/>
                          <w:szCs w:val="48"/>
                        </w:rPr>
                      </w:pPr>
                      <w:r>
                        <w:rPr>
                          <w:color w:val="20B29E" w:themeColor="accent2"/>
                          <w:sz w:val="48"/>
                          <w:szCs w:val="48"/>
                        </w:rPr>
                        <w:t>(</w:t>
                      </w:r>
                      <w:proofErr w:type="spellStart"/>
                      <w:r w:rsidR="004009A2">
                        <w:rPr>
                          <w:color w:val="20B29E" w:themeColor="accent2"/>
                          <w:sz w:val="48"/>
                          <w:szCs w:val="48"/>
                        </w:rPr>
                        <w:t>Lorem</w:t>
                      </w:r>
                      <w:proofErr w:type="spellEnd"/>
                      <w:r w:rsidR="004009A2">
                        <w:rPr>
                          <w:color w:val="20B29E" w:themeColor="accent2"/>
                          <w:sz w:val="48"/>
                          <w:szCs w:val="48"/>
                        </w:rPr>
                        <w:t xml:space="preserve"> </w:t>
                      </w:r>
                      <w:proofErr w:type="spellStart"/>
                      <w:r w:rsidR="004009A2">
                        <w:rPr>
                          <w:color w:val="20B29E" w:themeColor="accent2"/>
                          <w:sz w:val="48"/>
                          <w:szCs w:val="48"/>
                        </w:rPr>
                        <w:t>ipsum</w:t>
                      </w:r>
                      <w:proofErr w:type="spellEnd"/>
                      <w:r>
                        <w:rPr>
                          <w:color w:val="20B29E" w:themeColor="accent2"/>
                          <w:sz w:val="48"/>
                          <w:szCs w:val="48"/>
                        </w:rPr>
                        <w:t>)</w:t>
                      </w:r>
                    </w:p>
                  </w:txbxContent>
                </v:textbox>
              </v:shape>
            </w:pict>
          </mc:Fallback>
        </mc:AlternateContent>
      </w:r>
      <w:r w:rsidR="00750E2E">
        <w:rPr>
          <w:noProof/>
          <w:lang w:eastAsia="fr-FR"/>
        </w:rPr>
        <mc:AlternateContent>
          <mc:Choice Requires="wps">
            <w:drawing>
              <wp:anchor distT="0" distB="0" distL="114300" distR="114300" simplePos="0" relativeHeight="251665408" behindDoc="0" locked="0" layoutInCell="1" allowOverlap="1" wp14:anchorId="10B64BAF" wp14:editId="3C823963">
                <wp:simplePos x="0" y="0"/>
                <wp:positionH relativeFrom="column">
                  <wp:posOffset>-39778</wp:posOffset>
                </wp:positionH>
                <wp:positionV relativeFrom="paragraph">
                  <wp:posOffset>-3027931</wp:posOffset>
                </wp:positionV>
                <wp:extent cx="2907956" cy="2273643"/>
                <wp:effectExtent l="0" t="0" r="6985" b="12700"/>
                <wp:wrapNone/>
                <wp:docPr id="15" name="Zone de texte 15"/>
                <wp:cNvGraphicFramePr/>
                <a:graphic xmlns:a="http://schemas.openxmlformats.org/drawingml/2006/main">
                  <a:graphicData uri="http://schemas.microsoft.com/office/word/2010/wordprocessingShape">
                    <wps:wsp>
                      <wps:cNvSpPr txBox="1"/>
                      <wps:spPr>
                        <a:xfrm>
                          <a:off x="0" y="0"/>
                          <a:ext cx="2907956" cy="2273643"/>
                        </a:xfrm>
                        <a:prstGeom prst="rect">
                          <a:avLst/>
                        </a:prstGeom>
                        <a:noFill/>
                        <a:ln w="6350">
                          <a:noFill/>
                        </a:ln>
                      </wps:spPr>
                      <wps:txbx>
                        <w:txbxContent>
                          <w:p w:rsidR="00653BD6" w:rsidRPr="00653BD6" w:rsidRDefault="00653BD6" w:rsidP="00AC6546">
                            <w:pPr>
                              <w:spacing w:after="80"/>
                              <w:rPr>
                                <w:b/>
                                <w:bCs/>
                                <w:color w:val="EA4F70" w:themeColor="accent1"/>
                                <w:sz w:val="24"/>
                                <w:szCs w:val="24"/>
                              </w:rPr>
                            </w:pPr>
                            <w:r w:rsidRPr="00653BD6">
                              <w:rPr>
                                <w:b/>
                                <w:bCs/>
                                <w:color w:val="EA4F70" w:themeColor="accent1"/>
                                <w:sz w:val="24"/>
                                <w:szCs w:val="24"/>
                              </w:rPr>
                              <w:t>Destinataires :</w:t>
                            </w:r>
                          </w:p>
                          <w:p w:rsidR="00653BD6" w:rsidRDefault="00653BD6" w:rsidP="00AC6546">
                            <w:pPr>
                              <w:spacing w:after="80"/>
                            </w:pPr>
                            <w:r>
                              <w:t xml:space="preserve">Trésoriers des Fédérations, Trésoriers des UR/GR, URS, UD, UID, UL, Trésoriers des Syndicats, Trésoriers des Associations de Retraités et Union </w:t>
                            </w:r>
                            <w:r>
                              <w:br/>
                              <w:t>de Retraités.</w:t>
                            </w:r>
                          </w:p>
                          <w:p w:rsidR="00653BD6" w:rsidRPr="00AC6546" w:rsidRDefault="00653BD6" w:rsidP="00AC6546">
                            <w:pPr>
                              <w:spacing w:after="80"/>
                              <w:rPr>
                                <w:b/>
                                <w:bCs/>
                                <w:color w:val="EA4F70" w:themeColor="accent1"/>
                                <w:sz w:val="24"/>
                                <w:szCs w:val="24"/>
                              </w:rPr>
                            </w:pPr>
                            <w:r w:rsidRPr="00AC6546">
                              <w:rPr>
                                <w:b/>
                                <w:bCs/>
                                <w:color w:val="EA4F70" w:themeColor="accent1"/>
                                <w:sz w:val="24"/>
                                <w:szCs w:val="24"/>
                              </w:rPr>
                              <w:t>Pour l’information :</w:t>
                            </w:r>
                          </w:p>
                          <w:p w:rsidR="00653BD6" w:rsidRPr="00653BD6" w:rsidRDefault="00653BD6" w:rsidP="00653BD6">
                            <w:r>
                              <w:t xml:space="preserve">Présidents des Fédérations, </w:t>
                            </w:r>
                            <w:r w:rsidRPr="00653BD6">
                              <w:t>UR/GR, URS, UD, UID, UL</w:t>
                            </w:r>
                            <w:r w:rsidR="00AC6546">
                              <w:t xml:space="preserve"> et Syndicats, Présidents des Associations de Retraités et Union de Retraités, Conseil Confédéra.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B64BAF" id="Zone de texte 15" o:spid="_x0000_s1029" type="#_x0000_t202" style="position:absolute;margin-left:-3.15pt;margin-top:-238.4pt;width:228.95pt;height:17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" filled="f" stroked="f" strokeweight=".5pt">
                <v:textbox inset="0,0,0,0">
                  <w:txbxContent>
                    <w:p w:rsidR="00653BD6" w:rsidRPr="00653BD6" w:rsidRDefault="00653BD6" w:rsidP="00AC6546">
                      <w:pPr>
                        <w:spacing w:after="80"/>
                        <w:rPr>
                          <w:b/>
                          <w:bCs/>
                          <w:color w:val="EA4F70" w:themeColor="accent1"/>
                          <w:sz w:val="24"/>
                          <w:szCs w:val="24"/>
                        </w:rPr>
                      </w:pPr>
                      <w:r w:rsidRPr="00653BD6">
                        <w:rPr>
                          <w:b/>
                          <w:bCs/>
                          <w:color w:val="EA4F70" w:themeColor="accent1"/>
                          <w:sz w:val="24"/>
                          <w:szCs w:val="24"/>
                        </w:rPr>
                        <w:t>Destinataires :</w:t>
                      </w:r>
                    </w:p>
                    <w:p w:rsidR="00653BD6" w:rsidRDefault="00653BD6" w:rsidP="00AC6546">
                      <w:pPr>
                        <w:spacing w:after="80"/>
                      </w:pPr>
                      <w:r>
                        <w:t xml:space="preserve">Trésoriers des Fédérations, Trésoriers des UR/GR, URS, UD, UID, UL, Trésoriers des Syndicats, Trésoriers des Associations de Retraités et Union </w:t>
                      </w:r>
                      <w:r>
                        <w:br/>
                        <w:t>de Retraités.</w:t>
                      </w:r>
                    </w:p>
                    <w:p w:rsidR="00653BD6" w:rsidRPr="00AC6546" w:rsidRDefault="00653BD6" w:rsidP="00AC6546">
                      <w:pPr>
                        <w:spacing w:after="80"/>
                        <w:rPr>
                          <w:b/>
                          <w:bCs/>
                          <w:color w:val="EA4F70" w:themeColor="accent1"/>
                          <w:sz w:val="24"/>
                          <w:szCs w:val="24"/>
                        </w:rPr>
                      </w:pPr>
                      <w:r w:rsidRPr="00AC6546">
                        <w:rPr>
                          <w:b/>
                          <w:bCs/>
                          <w:color w:val="EA4F70" w:themeColor="accent1"/>
                          <w:sz w:val="24"/>
                          <w:szCs w:val="24"/>
                        </w:rPr>
                        <w:t>Pour l’information :</w:t>
                      </w:r>
                    </w:p>
                    <w:p w:rsidR="00653BD6" w:rsidRPr="00653BD6" w:rsidRDefault="00653BD6" w:rsidP="00653BD6">
                      <w:r>
                        <w:t xml:space="preserve">Présidents des Fédérations, </w:t>
                      </w:r>
                      <w:r w:rsidRPr="00653BD6">
                        <w:t>UR/GR, URS, UD, UID, UL</w:t>
                      </w:r>
                      <w:r w:rsidR="00AC6546">
                        <w:t xml:space="preserve"> et Syndicats, Présidents des Associations de Retraités et Union de Retraités, Conseil Confédéra.</w:t>
                      </w:r>
                    </w:p>
                  </w:txbxContent>
                </v:textbox>
              </v:shape>
            </w:pict>
          </mc:Fallback>
        </mc:AlternateContent>
      </w:r>
      <w:r w:rsidR="00EF30CA">
        <w:rPr>
          <w:noProof/>
          <w:lang w:eastAsia="fr-FR"/>
        </w:rPr>
        <mc:AlternateContent>
          <mc:Choice Requires="wpc">
            <w:drawing>
              <wp:anchor distT="0" distB="0" distL="114300" distR="114300" simplePos="0" relativeHeight="251651072" behindDoc="0" locked="0" layoutInCell="1" allowOverlap="1" wp14:anchorId="6AE0695F" wp14:editId="3E375C9F">
                <wp:simplePos x="0" y="0"/>
                <wp:positionH relativeFrom="column">
                  <wp:posOffset>0</wp:posOffset>
                </wp:positionH>
                <wp:positionV relativeFrom="paragraph">
                  <wp:posOffset>0</wp:posOffset>
                </wp:positionV>
                <wp:extent cx="5486400" cy="3200400"/>
                <wp:effectExtent l="0" t="0" r="0" b="0"/>
                <wp:wrapSquare wrapText="bothSides"/>
                <wp:docPr id="10" name="Zone de dessi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anchor>
            </w:drawing>
          </mc:Choice>
          <mc:Fallback>
            <w:pict>
              <v:group w14:anchorId="5A6DB13E" id="Zone de dessin 10" o:spid="_x0000_s1026" editas="canvas" style="position:absolute;margin-left:0;margin-top:0;width:6in;height:252pt;z-index:251651072"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wrap type="square"/>
              </v:group>
            </w:pict>
          </mc:Fallback>
        </mc:AlternateContent>
      </w:r>
      <w:r w:rsidR="00653BD6">
        <w:t xml:space="preserve">Et Syndicats, Présidents des Associations </w:t>
      </w:r>
    </w:p>
    <w:p w:rsidR="00554AB2" w:rsidRPr="00622683" w:rsidRDefault="00622683" w:rsidP="00C94AC5">
      <w:pPr>
        <w:pStyle w:val="SOMMAIRE"/>
      </w:pPr>
      <w:r w:rsidRPr="00622683">
        <w:lastRenderedPageBreak/>
        <w:t>Sommaire</w:t>
      </w:r>
    </w:p>
    <w:p w:rsidR="00554AB2" w:rsidRDefault="00554AB2"/>
    <w:p w:rsidR="00D1356A" w:rsidRDefault="007F108F">
      <w:pPr>
        <w:pStyle w:val="TM1"/>
        <w:rPr>
          <w:rFonts w:asciiTheme="minorHAnsi" w:eastAsiaTheme="minorEastAsia" w:hAnsiTheme="minorHAnsi"/>
          <w:b w:val="0"/>
          <w:noProof/>
          <w:color w:val="auto"/>
          <w:sz w:val="22"/>
          <w:lang w:eastAsia="fr-FR"/>
        </w:rPr>
      </w:pPr>
      <w:r>
        <w:fldChar w:fldCharType="begin"/>
      </w:r>
      <w:r>
        <w:instrText xml:space="preserve"> TOC \h \z \t "Titre 1;2;Titre 2;3;1-TEXTE BLEU 48;1" </w:instrText>
      </w:r>
      <w:r>
        <w:fldChar w:fldCharType="separate"/>
      </w:r>
      <w:hyperlink w:anchor="_Toc96516677" w:history="1">
        <w:r w:rsidR="00D1356A" w:rsidRPr="00B9743C">
          <w:rPr>
            <w:rStyle w:val="Lienhypertexte"/>
            <w:noProof/>
          </w:rPr>
          <w:t>Édito</w:t>
        </w:r>
        <w:r w:rsidR="00D1356A">
          <w:rPr>
            <w:noProof/>
            <w:webHidden/>
          </w:rPr>
          <w:tab/>
        </w:r>
        <w:r w:rsidR="00D1356A">
          <w:rPr>
            <w:noProof/>
            <w:webHidden/>
          </w:rPr>
          <w:fldChar w:fldCharType="begin"/>
        </w:r>
        <w:r w:rsidR="00D1356A">
          <w:rPr>
            <w:noProof/>
            <w:webHidden/>
          </w:rPr>
          <w:instrText xml:space="preserve"> PAGEREF _Toc96516677 \h </w:instrText>
        </w:r>
        <w:r w:rsidR="00D1356A">
          <w:rPr>
            <w:noProof/>
            <w:webHidden/>
          </w:rPr>
        </w:r>
        <w:r w:rsidR="00D1356A">
          <w:rPr>
            <w:noProof/>
            <w:webHidden/>
          </w:rPr>
          <w:fldChar w:fldCharType="separate"/>
        </w:r>
        <w:r w:rsidR="00F16FDD">
          <w:rPr>
            <w:noProof/>
            <w:webHidden/>
          </w:rPr>
          <w:t>3</w:t>
        </w:r>
        <w:r w:rsidR="00D1356A">
          <w:rPr>
            <w:noProof/>
            <w:webHidden/>
          </w:rPr>
          <w:fldChar w:fldCharType="end"/>
        </w:r>
      </w:hyperlink>
    </w:p>
    <w:p w:rsidR="00D1356A" w:rsidRDefault="00C63673">
      <w:pPr>
        <w:pStyle w:val="TM2"/>
        <w:rPr>
          <w:rFonts w:asciiTheme="minorHAnsi" w:eastAsiaTheme="minorEastAsia" w:hAnsiTheme="minorHAnsi"/>
          <w:b w:val="0"/>
          <w:noProof/>
          <w:color w:val="auto"/>
          <w:sz w:val="22"/>
          <w:lang w:eastAsia="fr-FR"/>
        </w:rPr>
      </w:pPr>
      <w:hyperlink w:anchor="_Toc96516678" w:history="1">
        <w:r w:rsidR="00D1356A" w:rsidRPr="00B9743C">
          <w:rPr>
            <w:rStyle w:val="Lienhypertexte"/>
            <w:noProof/>
          </w:rPr>
          <w:t>1. Présentation de la Carte Confédérale 2022</w:t>
        </w:r>
        <w:r w:rsidR="00D1356A">
          <w:rPr>
            <w:noProof/>
            <w:webHidden/>
          </w:rPr>
          <w:tab/>
        </w:r>
        <w:r w:rsidR="00D1356A">
          <w:rPr>
            <w:noProof/>
            <w:webHidden/>
          </w:rPr>
          <w:fldChar w:fldCharType="begin"/>
        </w:r>
        <w:r w:rsidR="00D1356A">
          <w:rPr>
            <w:noProof/>
            <w:webHidden/>
          </w:rPr>
          <w:instrText xml:space="preserve"> PAGEREF _Toc96516678 \h </w:instrText>
        </w:r>
        <w:r w:rsidR="00D1356A">
          <w:rPr>
            <w:noProof/>
            <w:webHidden/>
          </w:rPr>
        </w:r>
        <w:r w:rsidR="00D1356A">
          <w:rPr>
            <w:noProof/>
            <w:webHidden/>
          </w:rPr>
          <w:fldChar w:fldCharType="separate"/>
        </w:r>
        <w:r w:rsidR="00F16FDD">
          <w:rPr>
            <w:noProof/>
            <w:webHidden/>
          </w:rPr>
          <w:t>4</w:t>
        </w:r>
        <w:r w:rsidR="00D1356A">
          <w:rPr>
            <w:noProof/>
            <w:webHidden/>
          </w:rPr>
          <w:fldChar w:fldCharType="end"/>
        </w:r>
      </w:hyperlink>
    </w:p>
    <w:p w:rsidR="00D1356A" w:rsidRDefault="00C63673">
      <w:pPr>
        <w:pStyle w:val="TM3"/>
        <w:tabs>
          <w:tab w:val="right" w:leader="dot" w:pos="10251"/>
        </w:tabs>
        <w:rPr>
          <w:rFonts w:asciiTheme="minorHAnsi" w:eastAsiaTheme="minorEastAsia" w:hAnsiTheme="minorHAnsi"/>
          <w:noProof/>
          <w:lang w:eastAsia="fr-FR"/>
        </w:rPr>
      </w:pPr>
      <w:hyperlink w:anchor="_Toc96516679" w:history="1">
        <w:r w:rsidR="00D1356A" w:rsidRPr="00B9743C">
          <w:rPr>
            <w:rStyle w:val="Lienhypertexte"/>
            <w:noProof/>
          </w:rPr>
          <w:t>1.1 Délivrance des cartes 2022</w:t>
        </w:r>
        <w:r w:rsidR="00D1356A">
          <w:rPr>
            <w:noProof/>
            <w:webHidden/>
          </w:rPr>
          <w:tab/>
        </w:r>
        <w:r w:rsidR="00D1356A">
          <w:rPr>
            <w:noProof/>
            <w:webHidden/>
          </w:rPr>
          <w:fldChar w:fldCharType="begin"/>
        </w:r>
        <w:r w:rsidR="00D1356A">
          <w:rPr>
            <w:noProof/>
            <w:webHidden/>
          </w:rPr>
          <w:instrText xml:space="preserve"> PAGEREF _Toc96516679 \h </w:instrText>
        </w:r>
        <w:r w:rsidR="00D1356A">
          <w:rPr>
            <w:noProof/>
            <w:webHidden/>
          </w:rPr>
        </w:r>
        <w:r w:rsidR="00D1356A">
          <w:rPr>
            <w:noProof/>
            <w:webHidden/>
          </w:rPr>
          <w:fldChar w:fldCharType="separate"/>
        </w:r>
        <w:r w:rsidR="00F16FDD">
          <w:rPr>
            <w:noProof/>
            <w:webHidden/>
          </w:rPr>
          <w:t>4</w:t>
        </w:r>
        <w:r w:rsidR="00D1356A">
          <w:rPr>
            <w:noProof/>
            <w:webHidden/>
          </w:rPr>
          <w:fldChar w:fldCharType="end"/>
        </w:r>
      </w:hyperlink>
    </w:p>
    <w:p w:rsidR="00D1356A" w:rsidRDefault="00C63673">
      <w:pPr>
        <w:pStyle w:val="TM3"/>
        <w:tabs>
          <w:tab w:val="right" w:leader="dot" w:pos="10251"/>
        </w:tabs>
        <w:rPr>
          <w:rFonts w:asciiTheme="minorHAnsi" w:eastAsiaTheme="minorEastAsia" w:hAnsiTheme="minorHAnsi"/>
          <w:noProof/>
          <w:lang w:eastAsia="fr-FR"/>
        </w:rPr>
      </w:pPr>
      <w:hyperlink w:anchor="_Toc96516680" w:history="1">
        <w:r w:rsidR="00D1356A" w:rsidRPr="00B9743C">
          <w:rPr>
            <w:rStyle w:val="Lienhypertexte"/>
            <w:noProof/>
          </w:rPr>
          <w:t>1.2 Bulletin de commande de cartes 2022</w:t>
        </w:r>
        <w:r w:rsidR="00D1356A">
          <w:rPr>
            <w:noProof/>
            <w:webHidden/>
          </w:rPr>
          <w:tab/>
        </w:r>
        <w:r w:rsidR="00D1356A">
          <w:rPr>
            <w:noProof/>
            <w:webHidden/>
          </w:rPr>
          <w:fldChar w:fldCharType="begin"/>
        </w:r>
        <w:r w:rsidR="00D1356A">
          <w:rPr>
            <w:noProof/>
            <w:webHidden/>
          </w:rPr>
          <w:instrText xml:space="preserve"> PAGEREF _Toc96516680 \h </w:instrText>
        </w:r>
        <w:r w:rsidR="00D1356A">
          <w:rPr>
            <w:noProof/>
            <w:webHidden/>
          </w:rPr>
        </w:r>
        <w:r w:rsidR="00D1356A">
          <w:rPr>
            <w:noProof/>
            <w:webHidden/>
          </w:rPr>
          <w:fldChar w:fldCharType="separate"/>
        </w:r>
        <w:r w:rsidR="00F16FDD">
          <w:rPr>
            <w:noProof/>
            <w:webHidden/>
          </w:rPr>
          <w:t>4</w:t>
        </w:r>
        <w:r w:rsidR="00D1356A">
          <w:rPr>
            <w:noProof/>
            <w:webHidden/>
          </w:rPr>
          <w:fldChar w:fldCharType="end"/>
        </w:r>
      </w:hyperlink>
    </w:p>
    <w:p w:rsidR="00D1356A" w:rsidRDefault="00C63673">
      <w:pPr>
        <w:pStyle w:val="TM2"/>
        <w:rPr>
          <w:rFonts w:asciiTheme="minorHAnsi" w:eastAsiaTheme="minorEastAsia" w:hAnsiTheme="minorHAnsi"/>
          <w:b w:val="0"/>
          <w:noProof/>
          <w:color w:val="auto"/>
          <w:sz w:val="22"/>
          <w:lang w:eastAsia="fr-FR"/>
        </w:rPr>
      </w:pPr>
      <w:hyperlink w:anchor="_Toc96516681" w:history="1">
        <w:r w:rsidR="00D1356A" w:rsidRPr="00B9743C">
          <w:rPr>
            <w:rStyle w:val="Lienhypertexte"/>
            <w:noProof/>
          </w:rPr>
          <w:t>2. Présentation de la Carte Confédérale 2022</w:t>
        </w:r>
        <w:r w:rsidR="00D1356A">
          <w:rPr>
            <w:noProof/>
            <w:webHidden/>
          </w:rPr>
          <w:tab/>
        </w:r>
        <w:r w:rsidR="00D1356A">
          <w:rPr>
            <w:noProof/>
            <w:webHidden/>
          </w:rPr>
          <w:fldChar w:fldCharType="begin"/>
        </w:r>
        <w:r w:rsidR="00D1356A">
          <w:rPr>
            <w:noProof/>
            <w:webHidden/>
          </w:rPr>
          <w:instrText xml:space="preserve"> PAGEREF _Toc96516681 \h </w:instrText>
        </w:r>
        <w:r w:rsidR="00D1356A">
          <w:rPr>
            <w:noProof/>
            <w:webHidden/>
          </w:rPr>
        </w:r>
        <w:r w:rsidR="00D1356A">
          <w:rPr>
            <w:noProof/>
            <w:webHidden/>
          </w:rPr>
          <w:fldChar w:fldCharType="separate"/>
        </w:r>
        <w:r w:rsidR="00F16FDD">
          <w:rPr>
            <w:noProof/>
            <w:webHidden/>
          </w:rPr>
          <w:t>5</w:t>
        </w:r>
        <w:r w:rsidR="00D1356A">
          <w:rPr>
            <w:noProof/>
            <w:webHidden/>
          </w:rPr>
          <w:fldChar w:fldCharType="end"/>
        </w:r>
      </w:hyperlink>
    </w:p>
    <w:p w:rsidR="00D1356A" w:rsidRDefault="00C63673">
      <w:pPr>
        <w:pStyle w:val="TM3"/>
        <w:tabs>
          <w:tab w:val="right" w:leader="dot" w:pos="10251"/>
        </w:tabs>
        <w:rPr>
          <w:rFonts w:asciiTheme="minorHAnsi" w:eastAsiaTheme="minorEastAsia" w:hAnsiTheme="minorHAnsi"/>
          <w:noProof/>
          <w:lang w:eastAsia="fr-FR"/>
        </w:rPr>
      </w:pPr>
      <w:hyperlink w:anchor="_Toc96516682" w:history="1">
        <w:r w:rsidR="00D1356A" w:rsidRPr="00B9743C">
          <w:rPr>
            <w:rStyle w:val="Lienhypertexte"/>
            <w:noProof/>
          </w:rPr>
          <w:t>2.1 Délivrance des cartes 2022</w:t>
        </w:r>
        <w:r w:rsidR="00D1356A">
          <w:rPr>
            <w:noProof/>
            <w:webHidden/>
          </w:rPr>
          <w:tab/>
        </w:r>
        <w:r w:rsidR="00D1356A">
          <w:rPr>
            <w:noProof/>
            <w:webHidden/>
          </w:rPr>
          <w:fldChar w:fldCharType="begin"/>
        </w:r>
        <w:r w:rsidR="00D1356A">
          <w:rPr>
            <w:noProof/>
            <w:webHidden/>
          </w:rPr>
          <w:instrText xml:space="preserve"> PAGEREF _Toc96516682 \h </w:instrText>
        </w:r>
        <w:r w:rsidR="00D1356A">
          <w:rPr>
            <w:noProof/>
            <w:webHidden/>
          </w:rPr>
        </w:r>
        <w:r w:rsidR="00D1356A">
          <w:rPr>
            <w:noProof/>
            <w:webHidden/>
          </w:rPr>
          <w:fldChar w:fldCharType="separate"/>
        </w:r>
        <w:r w:rsidR="00F16FDD">
          <w:rPr>
            <w:noProof/>
            <w:webHidden/>
          </w:rPr>
          <w:t>5</w:t>
        </w:r>
        <w:r w:rsidR="00D1356A">
          <w:rPr>
            <w:noProof/>
            <w:webHidden/>
          </w:rPr>
          <w:fldChar w:fldCharType="end"/>
        </w:r>
      </w:hyperlink>
    </w:p>
    <w:p w:rsidR="00D1356A" w:rsidRDefault="00C63673">
      <w:pPr>
        <w:pStyle w:val="TM3"/>
        <w:tabs>
          <w:tab w:val="right" w:leader="dot" w:pos="10251"/>
        </w:tabs>
        <w:rPr>
          <w:rFonts w:asciiTheme="minorHAnsi" w:eastAsiaTheme="minorEastAsia" w:hAnsiTheme="minorHAnsi"/>
          <w:noProof/>
          <w:lang w:eastAsia="fr-FR"/>
        </w:rPr>
      </w:pPr>
      <w:hyperlink w:anchor="_Toc96516683" w:history="1">
        <w:r w:rsidR="00D1356A" w:rsidRPr="00B9743C">
          <w:rPr>
            <w:rStyle w:val="Lienhypertexte"/>
            <w:noProof/>
          </w:rPr>
          <w:t>2.2 Bulletin de commande de cartes 2022</w:t>
        </w:r>
        <w:r w:rsidR="00D1356A">
          <w:rPr>
            <w:noProof/>
            <w:webHidden/>
          </w:rPr>
          <w:tab/>
        </w:r>
        <w:r w:rsidR="00D1356A">
          <w:rPr>
            <w:noProof/>
            <w:webHidden/>
          </w:rPr>
          <w:fldChar w:fldCharType="begin"/>
        </w:r>
        <w:r w:rsidR="00D1356A">
          <w:rPr>
            <w:noProof/>
            <w:webHidden/>
          </w:rPr>
          <w:instrText xml:space="preserve"> PAGEREF _Toc96516683 \h </w:instrText>
        </w:r>
        <w:r w:rsidR="00D1356A">
          <w:rPr>
            <w:noProof/>
            <w:webHidden/>
          </w:rPr>
        </w:r>
        <w:r w:rsidR="00D1356A">
          <w:rPr>
            <w:noProof/>
            <w:webHidden/>
          </w:rPr>
          <w:fldChar w:fldCharType="separate"/>
        </w:r>
        <w:r w:rsidR="00F16FDD">
          <w:rPr>
            <w:noProof/>
            <w:webHidden/>
          </w:rPr>
          <w:t>5</w:t>
        </w:r>
        <w:r w:rsidR="00D1356A">
          <w:rPr>
            <w:noProof/>
            <w:webHidden/>
          </w:rPr>
          <w:fldChar w:fldCharType="end"/>
        </w:r>
      </w:hyperlink>
    </w:p>
    <w:p w:rsidR="00554AB2" w:rsidRDefault="007F108F">
      <w:r>
        <w:fldChar w:fldCharType="end"/>
      </w:r>
    </w:p>
    <w:p w:rsidR="00CF5669" w:rsidRDefault="00CF5669">
      <w:r>
        <w:br w:type="page"/>
      </w:r>
    </w:p>
    <w:p w:rsidR="00BB765D" w:rsidRDefault="00622683" w:rsidP="00622683">
      <w:pPr>
        <w:pStyle w:val="1-TEXTEBLEU48"/>
      </w:pPr>
      <w:bookmarkStart w:id="0" w:name="_Toc96516677"/>
      <w:r w:rsidRPr="00622683">
        <w:lastRenderedPageBreak/>
        <w:t>Édito</w:t>
      </w:r>
      <w:bookmarkEnd w:id="0"/>
    </w:p>
    <w:p w:rsidR="00622683" w:rsidRPr="00622683" w:rsidRDefault="00622683" w:rsidP="002D499F">
      <w:pPr>
        <w:pStyle w:val="5-TEXTENORMAL"/>
      </w:pPr>
    </w:p>
    <w:p w:rsidR="00622683" w:rsidRDefault="00622683" w:rsidP="002D499F">
      <w:pPr>
        <w:pStyle w:val="5-TEXTENORMAL"/>
      </w:pPr>
    </w:p>
    <w:p w:rsidR="00622683" w:rsidRDefault="00622683" w:rsidP="002D499F">
      <w:pPr>
        <w:pStyle w:val="5-TEXTENORMAL"/>
      </w:pPr>
    </w:p>
    <w:p w:rsidR="00657520" w:rsidRDefault="00657520" w:rsidP="002D499F">
      <w:pPr>
        <w:pStyle w:val="5-TEXTENORMAL"/>
        <w:rPr>
          <w:noProof/>
        </w:rPr>
      </w:pPr>
      <w:r>
        <w:rPr>
          <w:noProof/>
          <w:lang w:eastAsia="fr-FR"/>
        </w:rPr>
        <mc:AlternateContent>
          <mc:Choice Requires="wps">
            <w:drawing>
              <wp:anchor distT="0" distB="0" distL="114300" distR="114300" simplePos="0" relativeHeight="251667456" behindDoc="0" locked="0" layoutInCell="1" allowOverlap="1" wp14:anchorId="6CE90405" wp14:editId="424C1FDD">
                <wp:simplePos x="0" y="0"/>
                <wp:positionH relativeFrom="column">
                  <wp:posOffset>52705</wp:posOffset>
                </wp:positionH>
                <wp:positionV relativeFrom="paragraph">
                  <wp:posOffset>116857</wp:posOffset>
                </wp:positionV>
                <wp:extent cx="1177925" cy="1474470"/>
                <wp:effectExtent l="0" t="0" r="3175" b="0"/>
                <wp:wrapNone/>
                <wp:docPr id="21" name="Rectangle 21"/>
                <wp:cNvGraphicFramePr/>
                <a:graphic xmlns:a="http://schemas.openxmlformats.org/drawingml/2006/main">
                  <a:graphicData uri="http://schemas.microsoft.com/office/word/2010/wordprocessingShape">
                    <wps:wsp>
                      <wps:cNvSpPr/>
                      <wps:spPr>
                        <a:xfrm>
                          <a:off x="0" y="0"/>
                          <a:ext cx="1177925" cy="14744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3FA81" id="Rectangle 21" o:spid="_x0000_s1026" style="position:absolute;margin-left:4.15pt;margin-top:9.2pt;width:92.75pt;height:1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" fillcolor="#e7e6e6 [3214]" stroked="f" strokeweight="1pt"/>
            </w:pict>
          </mc:Fallback>
        </mc:AlternateContent>
      </w: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pPr>
    </w:p>
    <w:p w:rsidR="00657520" w:rsidRDefault="00657520" w:rsidP="002D499F">
      <w:pPr>
        <w:pStyle w:val="5-TEXTENORMAL"/>
        <w:rPr>
          <w:noProof/>
        </w:rPr>
        <w:sectPr w:rsidR="00657520" w:rsidSect="000B5FCC">
          <w:headerReference w:type="default" r:id="rId8"/>
          <w:footerReference w:type="default" r:id="rId9"/>
          <w:headerReference w:type="first" r:id="rId10"/>
          <w:footerReference w:type="first" r:id="rId11"/>
          <w:pgSz w:w="11906" w:h="16838" w:code="9"/>
          <w:pgMar w:top="1418" w:right="794" w:bottom="1418" w:left="851" w:header="567" w:footer="567" w:gutter="0"/>
          <w:cols w:space="708"/>
          <w:titlePg/>
          <w:docGrid w:linePitch="360"/>
        </w:sectPr>
      </w:pPr>
    </w:p>
    <w:p w:rsidR="00657520" w:rsidRPr="002D499F" w:rsidRDefault="00657520" w:rsidP="002D499F">
      <w:pPr>
        <w:pStyle w:val="5-TEXTENORMAL"/>
      </w:pPr>
      <w:r w:rsidRPr="002D499F">
        <w:t xml:space="preserve">A la fin du mois de mai sont publiés les résultats de l’audience des organisations syndicales ; il en découle que dans certains secteurs, la CFTC est représentative, et que dans d’autres, ce n’est pas le cas. </w:t>
      </w:r>
    </w:p>
    <w:p w:rsidR="001F1E86" w:rsidRPr="002D499F" w:rsidRDefault="001F1E86" w:rsidP="002D499F">
      <w:pPr>
        <w:pStyle w:val="5-TEXTENORMAL"/>
      </w:pPr>
    </w:p>
    <w:p w:rsidR="00657520" w:rsidRPr="002D499F" w:rsidRDefault="00657520" w:rsidP="002D499F">
      <w:pPr>
        <w:pStyle w:val="5-TEXTENORMAL"/>
      </w:pPr>
      <w:r w:rsidRPr="002D499F">
        <w:t xml:space="preserve">Parce que nous ne </w:t>
      </w:r>
      <w:proofErr w:type="spellStart"/>
      <w:r w:rsidRPr="002D499F">
        <w:t>pouvons nous</w:t>
      </w:r>
      <w:proofErr w:type="spellEnd"/>
      <w:r w:rsidRPr="002D499F">
        <w:t xml:space="preserve"> satisfaire d’être absents de certains secteurs d’activité, parce que tous les salariés «ont droit à la CFTC» , il importe d’assurer notre présence dans le maximum de zones de notre territoire ; c’est le sens de la motion d’organisation votée lors du congrès de Marseille et qui prévoyait de revoir les critères définissant la taille critique de nos structures syndicales, taille qui doit nous permettre d’assurer une présence de </w:t>
      </w:r>
      <w:r w:rsidRPr="002D499F">
        <w:t xml:space="preserve">qualité de la CFTC auprès de tous les travailleurs. </w:t>
      </w:r>
    </w:p>
    <w:p w:rsidR="001F1E86" w:rsidRPr="002D499F" w:rsidRDefault="001F1E86" w:rsidP="002D499F">
      <w:pPr>
        <w:pStyle w:val="5-TEXTENORMAL"/>
      </w:pPr>
    </w:p>
    <w:p w:rsidR="00657520" w:rsidRPr="002D499F" w:rsidRDefault="00657520" w:rsidP="002D499F">
      <w:pPr>
        <w:pStyle w:val="5-TEXTENORMAL"/>
      </w:pPr>
      <w:r w:rsidRPr="002D499F">
        <w:t xml:space="preserve">Certes, il ne suffit pas d’édicter une règle pour que notre Mouvement se transforme d’un coup de baguette magique, mais ces critères sont une référence, un guide pour indiquer la direction à prendre à nos fédérations et nos unions géographiques et pour que nous puissions les accompagner et agir ensemble sur cette route de transformation et de renforcement de la CFTC. </w:t>
      </w:r>
    </w:p>
    <w:p w:rsidR="001F1E86" w:rsidRPr="002D499F" w:rsidRDefault="001F1E86" w:rsidP="002D499F">
      <w:pPr>
        <w:pStyle w:val="5-TEXTENORMAL"/>
      </w:pPr>
    </w:p>
    <w:p w:rsidR="00657520" w:rsidRPr="002D499F" w:rsidRDefault="00657520" w:rsidP="002D499F">
      <w:pPr>
        <w:pStyle w:val="5-TEXTENORMAL"/>
      </w:pPr>
      <w:r w:rsidRPr="002D499F">
        <w:t xml:space="preserve">Je vous laisse découvrir ces critères actualisés. </w:t>
      </w:r>
    </w:p>
    <w:p w:rsidR="00657520" w:rsidRPr="0085374B" w:rsidRDefault="00657520" w:rsidP="002D499F">
      <w:pPr>
        <w:pStyle w:val="5-TEXTENORMAL"/>
        <w:jc w:val="right"/>
        <w:rPr>
          <w:noProof/>
          <w:color w:val="20B29E" w:themeColor="accent2"/>
        </w:rPr>
      </w:pPr>
      <w:r w:rsidRPr="0085374B">
        <w:rPr>
          <w:noProof/>
          <w:color w:val="20B29E" w:themeColor="accent2"/>
        </w:rPr>
        <w:t>Manuel Lecomte</w:t>
      </w:r>
    </w:p>
    <w:p w:rsidR="00657520" w:rsidRPr="0085374B" w:rsidRDefault="00657520" w:rsidP="002D499F">
      <w:pPr>
        <w:pStyle w:val="5-TEXTENORMAL"/>
        <w:jc w:val="right"/>
        <w:rPr>
          <w:noProof/>
          <w:color w:val="20B29E" w:themeColor="accent2"/>
        </w:rPr>
      </w:pPr>
      <w:r w:rsidRPr="0085374B">
        <w:rPr>
          <w:noProof/>
          <w:color w:val="20B29E" w:themeColor="accent2"/>
        </w:rPr>
        <w:t>Trésorier Confédéral</w:t>
      </w:r>
    </w:p>
    <w:p w:rsidR="00657520" w:rsidRDefault="00657520" w:rsidP="002D499F">
      <w:pPr>
        <w:pStyle w:val="5-TEXTENORMAL"/>
        <w:sectPr w:rsidR="00657520" w:rsidSect="000B5FCC">
          <w:type w:val="continuous"/>
          <w:pgSz w:w="11906" w:h="16838" w:code="9"/>
          <w:pgMar w:top="1418" w:right="707" w:bottom="1418" w:left="2552" w:header="709" w:footer="794" w:gutter="0"/>
          <w:cols w:num="2" w:space="397"/>
          <w:titlePg/>
          <w:docGrid w:linePitch="360"/>
        </w:sectPr>
      </w:pPr>
    </w:p>
    <w:p w:rsidR="00657520" w:rsidRDefault="00657520"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1F1E86" w:rsidRDefault="001F1E86" w:rsidP="002D499F">
      <w:pPr>
        <w:pStyle w:val="5-TEXTENORMAL"/>
      </w:pPr>
    </w:p>
    <w:p w:rsidR="00CD3A6D" w:rsidRDefault="00CD3A6D" w:rsidP="002D499F">
      <w:pPr>
        <w:pStyle w:val="5-TEXTENORMAL"/>
      </w:pPr>
    </w:p>
    <w:p w:rsidR="00CD3A6D" w:rsidRDefault="00CD3A6D" w:rsidP="002D499F">
      <w:pPr>
        <w:pStyle w:val="5-TEXTENORMAL"/>
      </w:pPr>
    </w:p>
    <w:p w:rsidR="00CD3A6D" w:rsidRDefault="00CD3A6D" w:rsidP="002D499F">
      <w:pPr>
        <w:pStyle w:val="5-TEXTENORMAL"/>
      </w:pPr>
    </w:p>
    <w:p w:rsidR="000B5FCC" w:rsidRDefault="000B5FCC" w:rsidP="002D499F">
      <w:pPr>
        <w:pStyle w:val="5-TEXTENORMAL"/>
      </w:pPr>
    </w:p>
    <w:p w:rsidR="000B5FCC" w:rsidRDefault="000B5FCC" w:rsidP="002D499F">
      <w:pPr>
        <w:pStyle w:val="5-TEXTENORMAL"/>
      </w:pPr>
    </w:p>
    <w:p w:rsidR="00CD3A6D" w:rsidRDefault="00CD3A6D" w:rsidP="002D499F">
      <w:pPr>
        <w:pStyle w:val="5-TEXTENORMAL"/>
      </w:pPr>
    </w:p>
    <w:p w:rsidR="00CD3A6D" w:rsidRDefault="00CD3A6D" w:rsidP="002D499F">
      <w:pPr>
        <w:pStyle w:val="5-TEXTENORMAL"/>
      </w:pPr>
    </w:p>
    <w:p w:rsidR="00CD3A6D" w:rsidRPr="00367DCB" w:rsidRDefault="001151E4" w:rsidP="002D499F">
      <w:pPr>
        <w:pStyle w:val="Titre1"/>
      </w:pPr>
      <w:bookmarkStart w:id="1" w:name="_Toc96516678"/>
      <w:r w:rsidRPr="00367DCB">
        <w:lastRenderedPageBreak/>
        <w:t>Présentation de la Carte Confédérale 2022</w:t>
      </w:r>
      <w:bookmarkEnd w:id="1"/>
    </w:p>
    <w:p w:rsidR="001151E4" w:rsidRPr="00673E94" w:rsidRDefault="001151E4" w:rsidP="002D499F">
      <w:pPr>
        <w:pStyle w:val="Titre2"/>
      </w:pPr>
      <w:bookmarkStart w:id="2" w:name="_Toc96516679"/>
      <w:r w:rsidRPr="00673E94">
        <w:t>Délivrance des cartes 2022</w:t>
      </w:r>
      <w:bookmarkEnd w:id="2"/>
    </w:p>
    <w:p w:rsidR="00D87D5F" w:rsidRDefault="004009A2" w:rsidP="002D499F">
      <w:pPr>
        <w:pStyle w:val="5-TEXTENORMAL"/>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4009A2" w:rsidRPr="00934D68" w:rsidRDefault="004009A2" w:rsidP="002D499F">
      <w:pPr>
        <w:pStyle w:val="5-TEXTENORMAL"/>
      </w:pPr>
    </w:p>
    <w:p w:rsidR="00DF0550" w:rsidRDefault="00D87D5F" w:rsidP="002D499F">
      <w:pPr>
        <w:pStyle w:val="Titre2"/>
      </w:pPr>
      <w:bookmarkStart w:id="3" w:name="_Toc96516680"/>
      <w:r w:rsidRPr="00673E94">
        <w:t xml:space="preserve">Bulletin de commande de cartes </w:t>
      </w:r>
      <w:r w:rsidR="00673E94" w:rsidRPr="00673E94">
        <w:t>2</w:t>
      </w:r>
      <w:r w:rsidRPr="00673E94">
        <w:t>022</w:t>
      </w:r>
      <w:bookmarkEnd w:id="3"/>
    </w:p>
    <w:p w:rsidR="004009A2" w:rsidRDefault="004009A2" w:rsidP="004009A2">
      <w:pPr>
        <w:pStyle w:val="3-PUCE1"/>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4009A2" w:rsidRDefault="004009A2" w:rsidP="004009A2">
      <w:pPr>
        <w:pStyle w:val="3-PUCE1"/>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3A735F" w:rsidRDefault="004009A2" w:rsidP="004009A2">
      <w:pPr>
        <w:pStyle w:val="3-PUCE1"/>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4009A2" w:rsidRDefault="004009A2" w:rsidP="002D499F">
      <w:pPr>
        <w:pStyle w:val="5-TEXTENORMAL"/>
      </w:pPr>
    </w:p>
    <w:p w:rsidR="00F413DF" w:rsidRPr="0085374B" w:rsidRDefault="00F413DF" w:rsidP="00F413DF">
      <w:pPr>
        <w:pStyle w:val="4-TEXTEROSE"/>
      </w:pPr>
      <w:r w:rsidRPr="0085374B">
        <w:t>Confédération CFTC</w:t>
      </w:r>
    </w:p>
    <w:p w:rsidR="00F413DF" w:rsidRPr="0085374B" w:rsidRDefault="00F413DF" w:rsidP="00F413DF">
      <w:pPr>
        <w:pStyle w:val="4-TEXTEROSE"/>
      </w:pPr>
      <w:r w:rsidRPr="0085374B">
        <w:t>45 Rue de la Procession</w:t>
      </w:r>
    </w:p>
    <w:p w:rsidR="00F413DF" w:rsidRPr="0085374B" w:rsidRDefault="00F413DF" w:rsidP="00F413DF">
      <w:pPr>
        <w:pStyle w:val="4-TEXTEROSE"/>
      </w:pPr>
      <w:r w:rsidRPr="0085374B">
        <w:t>CS 82348</w:t>
      </w:r>
    </w:p>
    <w:p w:rsidR="00BB765D" w:rsidRPr="0085374B" w:rsidRDefault="00F413DF" w:rsidP="00F413DF">
      <w:pPr>
        <w:pStyle w:val="4-TEXTEROSE"/>
      </w:pPr>
      <w:r w:rsidRPr="0085374B">
        <w:t>75739 PARIS CEDEX 15</w:t>
      </w:r>
    </w:p>
    <w:p w:rsidR="00BB765D" w:rsidRDefault="00DF0550" w:rsidP="002D499F">
      <w:pPr>
        <w:pStyle w:val="5-TEXTENORMAL"/>
      </w:pPr>
      <w:r>
        <w:rPr>
          <w:noProof/>
          <w:lang w:eastAsia="fr-FR"/>
        </w:rPr>
        <mc:AlternateContent>
          <mc:Choice Requires="wps">
            <w:drawing>
              <wp:anchor distT="0" distB="0" distL="114300" distR="114300" simplePos="0" relativeHeight="251671552" behindDoc="0" locked="0" layoutInCell="1" allowOverlap="1" wp14:anchorId="7D6F386C" wp14:editId="2ED490F4">
                <wp:simplePos x="0" y="0"/>
                <wp:positionH relativeFrom="column">
                  <wp:posOffset>3380088</wp:posOffset>
                </wp:positionH>
                <wp:positionV relativeFrom="paragraph">
                  <wp:posOffset>165100</wp:posOffset>
                </wp:positionV>
                <wp:extent cx="3168000" cy="1800000"/>
                <wp:effectExtent l="0" t="0" r="0" b="0"/>
                <wp:wrapNone/>
                <wp:docPr id="29" name="Rectangle 29"/>
                <wp:cNvGraphicFramePr/>
                <a:graphic xmlns:a="http://schemas.openxmlformats.org/drawingml/2006/main">
                  <a:graphicData uri="http://schemas.microsoft.com/office/word/2010/wordprocessingShape">
                    <wps:wsp>
                      <wps:cNvSpPr/>
                      <wps:spPr>
                        <a:xfrm>
                          <a:off x="0" y="0"/>
                          <a:ext cx="3168000" cy="18000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F60C" id="Rectangle 29" o:spid="_x0000_s1026" style="position:absolute;margin-left:266.15pt;margin-top:13pt;width:249.4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" fillcolor="#e7e6e6" stroked="f" strokeweight="1pt"/>
            </w:pict>
          </mc:Fallback>
        </mc:AlternateContent>
      </w:r>
      <w:r>
        <w:rPr>
          <w:noProof/>
          <w:lang w:eastAsia="fr-FR"/>
        </w:rPr>
        <mc:AlternateContent>
          <mc:Choice Requires="wps">
            <w:drawing>
              <wp:anchor distT="0" distB="0" distL="114300" distR="114300" simplePos="0" relativeHeight="251669504" behindDoc="0" locked="0" layoutInCell="1" allowOverlap="1" wp14:anchorId="2BC9B516" wp14:editId="7434DBAA">
                <wp:simplePos x="0" y="0"/>
                <wp:positionH relativeFrom="column">
                  <wp:posOffset>3175</wp:posOffset>
                </wp:positionH>
                <wp:positionV relativeFrom="paragraph">
                  <wp:posOffset>168275</wp:posOffset>
                </wp:positionV>
                <wp:extent cx="3168000" cy="1800000"/>
                <wp:effectExtent l="0" t="0" r="0" b="0"/>
                <wp:wrapNone/>
                <wp:docPr id="28" name="Rectangle 28"/>
                <wp:cNvGraphicFramePr/>
                <a:graphic xmlns:a="http://schemas.openxmlformats.org/drawingml/2006/main">
                  <a:graphicData uri="http://schemas.microsoft.com/office/word/2010/wordprocessingShape">
                    <wps:wsp>
                      <wps:cNvSpPr/>
                      <wps:spPr>
                        <a:xfrm>
                          <a:off x="0" y="0"/>
                          <a:ext cx="3168000" cy="18000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02C7" id="Rectangle 28" o:spid="_x0000_s1026" style="position:absolute;margin-left:.25pt;margin-top:13.25pt;width:249.45pt;height:1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" fillcolor="#e7e6e6" stroked="f" strokeweight="1pt"/>
            </w:pict>
          </mc:Fallback>
        </mc:AlternateContent>
      </w: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BB765D" w:rsidRDefault="00BB765D" w:rsidP="002D499F">
      <w:pPr>
        <w:pStyle w:val="5-TEXTENORMAL"/>
      </w:pPr>
    </w:p>
    <w:p w:rsidR="005641A3" w:rsidRDefault="005641A3" w:rsidP="002D499F">
      <w:pPr>
        <w:pStyle w:val="5-TEXTENORMAL"/>
      </w:pPr>
    </w:p>
    <w:p w:rsidR="005641A3" w:rsidRDefault="005641A3"/>
    <w:p w:rsidR="005641A3" w:rsidRDefault="005641A3"/>
    <w:p w:rsidR="005641A3" w:rsidRDefault="005641A3"/>
    <w:p w:rsidR="000B5FCC" w:rsidRDefault="000B5FCC"/>
    <w:p w:rsidR="004009A2" w:rsidRDefault="004009A2"/>
    <w:p w:rsidR="000B5FCC" w:rsidRDefault="000B5FCC"/>
    <w:p w:rsidR="005641A3" w:rsidRDefault="005641A3"/>
    <w:p w:rsidR="005641A3" w:rsidRPr="00367DCB" w:rsidRDefault="00367DCB" w:rsidP="002D499F">
      <w:pPr>
        <w:pStyle w:val="Titre1"/>
      </w:pPr>
      <w:bookmarkStart w:id="4" w:name="_Toc96516681"/>
      <w:r w:rsidRPr="00367DCB">
        <w:lastRenderedPageBreak/>
        <w:t>Présentation de la Carte Confédérale 2022</w:t>
      </w:r>
      <w:bookmarkEnd w:id="4"/>
    </w:p>
    <w:p w:rsidR="00367DCB" w:rsidRDefault="00367DCB" w:rsidP="002D499F">
      <w:pPr>
        <w:pStyle w:val="Titre2"/>
      </w:pPr>
      <w:bookmarkStart w:id="5" w:name="_Toc96516682"/>
      <w:r w:rsidRPr="00367DCB">
        <w:t>Délivrance des cartes 2022</w:t>
      </w:r>
      <w:bookmarkEnd w:id="5"/>
    </w:p>
    <w:p w:rsidR="00367DCB" w:rsidRDefault="004009A2" w:rsidP="002D499F">
      <w:pPr>
        <w:pStyle w:val="5-TEXTENORMAL"/>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367DCB" w:rsidRDefault="00367DCB" w:rsidP="002D499F">
      <w:pPr>
        <w:pStyle w:val="Titre2"/>
      </w:pPr>
      <w:bookmarkStart w:id="6" w:name="_Toc96516683"/>
      <w:r>
        <w:t>Bulletin de commande de cartes 2022</w:t>
      </w:r>
      <w:bookmarkEnd w:id="6"/>
      <w:r>
        <w:t xml:space="preserve"> </w:t>
      </w:r>
    </w:p>
    <w:p w:rsidR="004009A2" w:rsidRDefault="004009A2" w:rsidP="004009A2">
      <w:pPr>
        <w:pStyle w:val="3-PUCE1"/>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4009A2" w:rsidRDefault="004009A2" w:rsidP="004009A2">
      <w:pPr>
        <w:pStyle w:val="3-PUCE1"/>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p>
    <w:p w:rsidR="005641A3" w:rsidRDefault="00FF1F93" w:rsidP="004009A2">
      <w:pPr>
        <w:pStyle w:val="3-PUCE1"/>
      </w:pPr>
      <w:r>
        <w:rPr>
          <w:noProof/>
          <w:lang w:eastAsia="fr-FR"/>
        </w:rPr>
        <mc:AlternateContent>
          <mc:Choice Requires="wpg">
            <w:drawing>
              <wp:anchor distT="0" distB="0" distL="114300" distR="114300" simplePos="0" relativeHeight="251680768" behindDoc="0" locked="0" layoutInCell="1" allowOverlap="1" wp14:anchorId="2ADBFE52" wp14:editId="54B8697A">
                <wp:simplePos x="0" y="0"/>
                <wp:positionH relativeFrom="column">
                  <wp:posOffset>22323</wp:posOffset>
                </wp:positionH>
                <wp:positionV relativeFrom="paragraph">
                  <wp:posOffset>52461</wp:posOffset>
                </wp:positionV>
                <wp:extent cx="6479540" cy="3754315"/>
                <wp:effectExtent l="0" t="0" r="0" b="0"/>
                <wp:wrapNone/>
                <wp:docPr id="8" name="Groupe 8"/>
                <wp:cNvGraphicFramePr/>
                <a:graphic xmlns:a="http://schemas.openxmlformats.org/drawingml/2006/main">
                  <a:graphicData uri="http://schemas.microsoft.com/office/word/2010/wordprocessingGroup">
                    <wpg:wgp>
                      <wpg:cNvGrpSpPr/>
                      <wpg:grpSpPr>
                        <a:xfrm>
                          <a:off x="0" y="0"/>
                          <a:ext cx="6479540" cy="3754315"/>
                          <a:chOff x="0" y="0"/>
                          <a:chExt cx="6479540" cy="4261658"/>
                        </a:xfrm>
                      </wpg:grpSpPr>
                      <wps:wsp>
                        <wps:cNvPr id="5" name="Rectangle 5"/>
                        <wps:cNvSpPr/>
                        <wps:spPr>
                          <a:xfrm>
                            <a:off x="0" y="0"/>
                            <a:ext cx="6479540" cy="426165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Zone de texte 7"/>
                        <wps:cNvSpPr txBox="1"/>
                        <wps:spPr>
                          <a:xfrm>
                            <a:off x="160712" y="127462"/>
                            <a:ext cx="6119495" cy="4034444"/>
                          </a:xfrm>
                          <a:prstGeom prst="rect">
                            <a:avLst/>
                          </a:prstGeom>
                          <a:noFill/>
                          <a:ln w="6350">
                            <a:noFill/>
                          </a:ln>
                        </wps:spPr>
                        <wps:txbx>
                          <w:txbxContent>
                            <w:p w:rsidR="00934D68" w:rsidRDefault="004009A2" w:rsidP="00FF1F93">
                              <w:pPr>
                                <w:pStyle w:val="6-TEXTEVERTENCART"/>
                              </w:pPr>
                              <w:proofErr w:type="spellStart"/>
                              <w:r>
                                <w:t>Lorem</w:t>
                              </w:r>
                              <w:proofErr w:type="spellEnd"/>
                              <w:r>
                                <w:t xml:space="preserve"> </w:t>
                              </w:r>
                              <w:proofErr w:type="spellStart"/>
                              <w:r>
                                <w:t>ipsum</w:t>
                              </w:r>
                              <w:proofErr w:type="spellEnd"/>
                            </w:p>
                            <w:p w:rsidR="00FF1F93" w:rsidRDefault="004009A2" w:rsidP="004009A2">
                              <w:pPr>
                                <w:pStyle w:val="7-TEXTEBLANC"/>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r w:rsidRPr="004009A2">
                                <w:t xml:space="preserve"> vitae dicta </w:t>
                              </w:r>
                              <w:proofErr w:type="spellStart"/>
                              <w:r w:rsidRPr="004009A2">
                                <w:t>sunt</w:t>
                              </w:r>
                              <w:proofErr w:type="spellEnd"/>
                              <w:r w:rsidRPr="004009A2">
                                <w:t xml:space="preserve"> </w:t>
                              </w:r>
                              <w:proofErr w:type="spellStart"/>
                              <w:r w:rsidRPr="004009A2">
                                <w:t>explicabo</w:t>
                              </w:r>
                              <w:proofErr w:type="spellEnd"/>
                              <w:r w:rsidRPr="004009A2">
                                <w:t xml:space="preserve">. </w:t>
                              </w:r>
                              <w:proofErr w:type="spellStart"/>
                              <w:r w:rsidRPr="004009A2">
                                <w:t>Nemo</w:t>
                              </w:r>
                              <w:proofErr w:type="spellEnd"/>
                              <w:r w:rsidRPr="004009A2">
                                <w:t xml:space="preserve"> </w:t>
                              </w:r>
                              <w:proofErr w:type="spellStart"/>
                              <w:r w:rsidRPr="004009A2">
                                <w:t>enim</w:t>
                              </w:r>
                              <w:proofErr w:type="spellEnd"/>
                              <w:r w:rsidRPr="004009A2">
                                <w:t xml:space="preserve"> </w:t>
                              </w:r>
                              <w:proofErr w:type="spellStart"/>
                              <w:r w:rsidRPr="004009A2">
                                <w:t>ipsam</w:t>
                              </w:r>
                              <w:proofErr w:type="spellEnd"/>
                              <w:r w:rsidRPr="004009A2">
                                <w:t xml:space="preserve"> </w:t>
                              </w:r>
                              <w:proofErr w:type="spellStart"/>
                              <w:r w:rsidRPr="004009A2">
                                <w:t>voluptatem</w:t>
                              </w:r>
                              <w:proofErr w:type="spellEnd"/>
                              <w:r w:rsidRPr="004009A2">
                                <w:t xml:space="preserve"> quia </w:t>
                              </w:r>
                              <w:proofErr w:type="spellStart"/>
                              <w:r w:rsidRPr="004009A2">
                                <w:t>voluptas</w:t>
                              </w:r>
                              <w:proofErr w:type="spellEnd"/>
                              <w:r w:rsidRPr="004009A2">
                                <w:t xml:space="preserve"> </w:t>
                              </w:r>
                              <w:proofErr w:type="spellStart"/>
                              <w:r w:rsidRPr="004009A2">
                                <w:t>sit</w:t>
                              </w:r>
                              <w:proofErr w:type="spellEnd"/>
                              <w:r w:rsidRPr="004009A2">
                                <w:t xml:space="preserve"> </w:t>
                              </w:r>
                              <w:proofErr w:type="spellStart"/>
                              <w:r w:rsidRPr="004009A2">
                                <w:t>aspernatur</w:t>
                              </w:r>
                              <w:proofErr w:type="spellEnd"/>
                              <w:r w:rsidRPr="004009A2">
                                <w:t xml:space="preserve"> </w:t>
                              </w:r>
                              <w:proofErr w:type="spellStart"/>
                              <w:r w:rsidRPr="004009A2">
                                <w:t>aut</w:t>
                              </w:r>
                              <w:proofErr w:type="spellEnd"/>
                              <w:r w:rsidRPr="004009A2">
                                <w:t xml:space="preserve"> </w:t>
                              </w:r>
                              <w:proofErr w:type="spellStart"/>
                              <w:r w:rsidRPr="004009A2">
                                <w:t>odit</w:t>
                              </w:r>
                              <w:proofErr w:type="spellEnd"/>
                              <w:r w:rsidRPr="004009A2">
                                <w:t xml:space="preserve"> </w:t>
                              </w:r>
                              <w:proofErr w:type="spellStart"/>
                              <w:r w:rsidRPr="004009A2">
                                <w:t>aut</w:t>
                              </w:r>
                              <w:proofErr w:type="spellEnd"/>
                              <w:r w:rsidRPr="004009A2">
                                <w:t xml:space="preserve"> </w:t>
                              </w:r>
                              <w:proofErr w:type="spellStart"/>
                              <w:r w:rsidRPr="004009A2">
                                <w:t>fugit</w:t>
                              </w:r>
                              <w:proofErr w:type="spellEnd"/>
                              <w:r w:rsidRPr="004009A2">
                                <w:t xml:space="preserve">, </w:t>
                              </w:r>
                              <w:proofErr w:type="spellStart"/>
                              <w:r w:rsidRPr="004009A2">
                                <w:t>sed</w:t>
                              </w:r>
                              <w:proofErr w:type="spellEnd"/>
                              <w:r w:rsidRPr="004009A2">
                                <w:t xml:space="preserve"> quia </w:t>
                              </w:r>
                              <w:proofErr w:type="spellStart"/>
                              <w:r w:rsidRPr="004009A2">
                                <w:t>consequuntur</w:t>
                              </w:r>
                              <w:proofErr w:type="spellEnd"/>
                              <w:r w:rsidRPr="004009A2">
                                <w:t xml:space="preserve"> </w:t>
                              </w:r>
                              <w:proofErr w:type="spellStart"/>
                              <w:r w:rsidRPr="004009A2">
                                <w:t>magni</w:t>
                              </w:r>
                              <w:proofErr w:type="spellEnd"/>
                              <w:r w:rsidRPr="004009A2">
                                <w:t xml:space="preserve"> </w:t>
                              </w:r>
                              <w:proofErr w:type="spellStart"/>
                              <w:r w:rsidRPr="004009A2">
                                <w:t>dolores</w:t>
                              </w:r>
                              <w:proofErr w:type="spellEnd"/>
                              <w:r w:rsidRPr="004009A2">
                                <w:t xml:space="preserve"> </w:t>
                              </w:r>
                              <w:proofErr w:type="spellStart"/>
                              <w:r w:rsidRPr="004009A2">
                                <w:t>eos</w:t>
                              </w:r>
                              <w:proofErr w:type="spellEnd"/>
                              <w:r w:rsidRPr="004009A2">
                                <w:t xml:space="preserve"> qui </w:t>
                              </w:r>
                              <w:proofErr w:type="spellStart"/>
                              <w:r w:rsidRPr="004009A2">
                                <w:t>ratione</w:t>
                              </w:r>
                              <w:proofErr w:type="spellEnd"/>
                              <w:r w:rsidRPr="004009A2">
                                <w:t xml:space="preserve"> </w:t>
                              </w:r>
                              <w:proofErr w:type="spellStart"/>
                              <w:r w:rsidRPr="004009A2">
                                <w:t>voluptatem</w:t>
                              </w:r>
                              <w:proofErr w:type="spellEnd"/>
                              <w:r w:rsidRPr="004009A2">
                                <w:t xml:space="preserve"> </w:t>
                              </w:r>
                              <w:proofErr w:type="spellStart"/>
                              <w:r w:rsidRPr="004009A2">
                                <w:t>sequi</w:t>
                              </w:r>
                              <w:proofErr w:type="spellEnd"/>
                              <w:r w:rsidRPr="004009A2">
                                <w:t xml:space="preserve"> </w:t>
                              </w:r>
                              <w:proofErr w:type="spellStart"/>
                              <w:r w:rsidRPr="004009A2">
                                <w:t>nesciunt</w:t>
                              </w:r>
                              <w:proofErr w:type="spellEnd"/>
                              <w:r w:rsidRPr="004009A2">
                                <w:t xml:space="preserve">. </w:t>
                              </w:r>
                              <w:proofErr w:type="spellStart"/>
                              <w:r w:rsidRPr="004009A2">
                                <w:t>Neque</w:t>
                              </w:r>
                              <w:proofErr w:type="spellEnd"/>
                              <w:r w:rsidRPr="004009A2">
                                <w:t xml:space="preserve"> </w:t>
                              </w:r>
                              <w:proofErr w:type="spellStart"/>
                              <w:r w:rsidRPr="004009A2">
                                <w:t>porro</w:t>
                              </w:r>
                              <w:proofErr w:type="spellEnd"/>
                              <w:r w:rsidRPr="004009A2">
                                <w:t xml:space="preserve"> </w:t>
                              </w:r>
                              <w:proofErr w:type="spellStart"/>
                              <w:r w:rsidRPr="004009A2">
                                <w:t>quisquam</w:t>
                              </w:r>
                              <w:proofErr w:type="spellEnd"/>
                              <w:r w:rsidRPr="004009A2">
                                <w:t xml:space="preserve"> est, qui </w:t>
                              </w:r>
                              <w:proofErr w:type="spellStart"/>
                              <w:r w:rsidRPr="004009A2">
                                <w:t>dolorem</w:t>
                              </w:r>
                              <w:proofErr w:type="spellEnd"/>
                              <w:r w:rsidRPr="004009A2">
                                <w:t xml:space="preserve"> </w:t>
                              </w:r>
                              <w:proofErr w:type="spellStart"/>
                              <w:r w:rsidRPr="004009A2">
                                <w:t>ipsum</w:t>
                              </w:r>
                              <w:proofErr w:type="spellEnd"/>
                              <w:r w:rsidRPr="004009A2">
                                <w:t xml:space="preserve"> quia </w:t>
                              </w:r>
                              <w:proofErr w:type="spellStart"/>
                              <w:r w:rsidRPr="004009A2">
                                <w:t>dolor</w:t>
                              </w:r>
                              <w:proofErr w:type="spellEnd"/>
                              <w:r w:rsidRPr="004009A2">
                                <w:t xml:space="preserve"> </w:t>
                              </w:r>
                              <w:proofErr w:type="spellStart"/>
                              <w:r w:rsidRPr="004009A2">
                                <w:t>sit</w:t>
                              </w:r>
                              <w:proofErr w:type="spellEnd"/>
                              <w:r w:rsidRPr="004009A2">
                                <w:t xml:space="preserve"> </w:t>
                              </w:r>
                              <w:proofErr w:type="spellStart"/>
                              <w:r w:rsidRPr="004009A2">
                                <w:t>amet</w:t>
                              </w:r>
                              <w:proofErr w:type="spellEnd"/>
                              <w:r w:rsidRPr="004009A2">
                                <w:t xml:space="preserve">, </w:t>
                              </w:r>
                              <w:proofErr w:type="spellStart"/>
                              <w:r w:rsidRPr="004009A2">
                                <w:t>consectetur</w:t>
                              </w:r>
                              <w:proofErr w:type="spellEnd"/>
                              <w:r w:rsidRPr="004009A2">
                                <w:t xml:space="preserve">, </w:t>
                              </w:r>
                              <w:proofErr w:type="spellStart"/>
                              <w:r w:rsidRPr="004009A2">
                                <w:t>adipisci</w:t>
                              </w:r>
                              <w:proofErr w:type="spellEnd"/>
                              <w:r w:rsidRPr="004009A2">
                                <w:t xml:space="preserve"> </w:t>
                              </w:r>
                              <w:proofErr w:type="spellStart"/>
                              <w:r w:rsidRPr="004009A2">
                                <w:t>velit</w:t>
                              </w:r>
                              <w:proofErr w:type="spellEnd"/>
                              <w:r w:rsidRPr="004009A2">
                                <w:t xml:space="preserve">, </w:t>
                              </w:r>
                              <w:proofErr w:type="spellStart"/>
                              <w:r w:rsidRPr="004009A2">
                                <w:t>sed</w:t>
                              </w:r>
                              <w:proofErr w:type="spellEnd"/>
                              <w:r w:rsidRPr="004009A2">
                                <w:t xml:space="preserve"> quia non </w:t>
                              </w:r>
                              <w:proofErr w:type="spellStart"/>
                              <w:r w:rsidRPr="004009A2">
                                <w:t>numquam</w:t>
                              </w:r>
                              <w:proofErr w:type="spellEnd"/>
                              <w:r w:rsidRPr="004009A2">
                                <w:t xml:space="preserve"> </w:t>
                              </w:r>
                              <w:proofErr w:type="spellStart"/>
                              <w:r w:rsidRPr="004009A2">
                                <w:t>eius</w:t>
                              </w:r>
                              <w:proofErr w:type="spellEnd"/>
                              <w:r w:rsidRPr="004009A2">
                                <w:t xml:space="preserve"> </w:t>
                              </w:r>
                            </w:p>
                            <w:p w:rsidR="004009A2" w:rsidRDefault="004009A2" w:rsidP="004009A2">
                              <w:pPr>
                                <w:pStyle w:val="7-TEXTEBLANC"/>
                              </w:pPr>
                            </w:p>
                            <w:p w:rsidR="004009A2" w:rsidRDefault="004009A2" w:rsidP="004009A2">
                              <w:pPr>
                                <w:pStyle w:val="7-TEXTEBLANC"/>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r w:rsidRPr="004009A2">
                                <w:t xml:space="preserve"> vitae dicta </w:t>
                              </w:r>
                              <w:proofErr w:type="spellStart"/>
                              <w:r w:rsidRPr="004009A2">
                                <w:t>sunt</w:t>
                              </w:r>
                              <w:proofErr w:type="spellEnd"/>
                              <w:r w:rsidRPr="004009A2">
                                <w:t xml:space="preserve"> </w:t>
                              </w:r>
                              <w:proofErr w:type="spellStart"/>
                              <w:r w:rsidRPr="004009A2">
                                <w:t>explicabo</w:t>
                              </w:r>
                              <w:proofErr w:type="spellEnd"/>
                              <w:r w:rsidRPr="004009A2">
                                <w:t xml:space="preserve">. </w:t>
                              </w:r>
                              <w:proofErr w:type="spellStart"/>
                              <w:r w:rsidRPr="004009A2">
                                <w:t>Nemo</w:t>
                              </w:r>
                              <w:proofErr w:type="spellEnd"/>
                              <w:r w:rsidRPr="004009A2">
                                <w:t xml:space="preserve"> </w:t>
                              </w:r>
                              <w:proofErr w:type="spellStart"/>
                              <w:r w:rsidRPr="004009A2">
                                <w:t>enim</w:t>
                              </w:r>
                              <w:proofErr w:type="spellEnd"/>
                              <w:r w:rsidRPr="004009A2">
                                <w:t xml:space="preserve"> </w:t>
                              </w:r>
                              <w:proofErr w:type="spellStart"/>
                              <w:r w:rsidRPr="004009A2">
                                <w:t>ipsam</w:t>
                              </w:r>
                              <w:proofErr w:type="spellEnd"/>
                              <w:r w:rsidRPr="004009A2">
                                <w:t xml:space="preserve"> </w:t>
                              </w:r>
                              <w:proofErr w:type="spellStart"/>
                              <w:r w:rsidRPr="004009A2">
                                <w:t>voluptatem</w:t>
                              </w:r>
                              <w:proofErr w:type="spellEnd"/>
                              <w:r w:rsidRPr="004009A2">
                                <w:t xml:space="preserve"> quia </w:t>
                              </w:r>
                              <w:proofErr w:type="spellStart"/>
                              <w:r w:rsidRPr="004009A2">
                                <w:t>voluptas</w:t>
                              </w:r>
                              <w:proofErr w:type="spellEnd"/>
                              <w:r w:rsidRPr="004009A2">
                                <w:t xml:space="preserve"> </w:t>
                              </w:r>
                              <w:proofErr w:type="spellStart"/>
                              <w:r w:rsidRPr="004009A2">
                                <w:t>sit</w:t>
                              </w:r>
                              <w:proofErr w:type="spellEnd"/>
                              <w:r w:rsidRPr="004009A2">
                                <w:t xml:space="preserve"> </w:t>
                              </w:r>
                              <w:proofErr w:type="spellStart"/>
                              <w:r w:rsidRPr="004009A2">
                                <w:t>aspernatur</w:t>
                              </w:r>
                              <w:proofErr w:type="spellEnd"/>
                              <w:r w:rsidRPr="004009A2">
                                <w:t xml:space="preserve"> </w:t>
                              </w:r>
                              <w:proofErr w:type="spellStart"/>
                              <w:r w:rsidRPr="004009A2">
                                <w:t>aut</w:t>
                              </w:r>
                              <w:proofErr w:type="spellEnd"/>
                              <w:r w:rsidRPr="004009A2">
                                <w:t xml:space="preserve"> </w:t>
                              </w:r>
                              <w:proofErr w:type="spellStart"/>
                              <w:r w:rsidRPr="004009A2">
                                <w:t>odit</w:t>
                              </w:r>
                              <w:proofErr w:type="spellEnd"/>
                              <w:r w:rsidRPr="004009A2">
                                <w:t xml:space="preserve"> </w:t>
                              </w:r>
                              <w:proofErr w:type="spellStart"/>
                              <w:r w:rsidRPr="004009A2">
                                <w:t>aut</w:t>
                              </w:r>
                              <w:proofErr w:type="spellEnd"/>
                              <w:r w:rsidRPr="004009A2">
                                <w:t xml:space="preserve"> </w:t>
                              </w:r>
                              <w:proofErr w:type="spellStart"/>
                              <w:r w:rsidRPr="004009A2">
                                <w:t>fugit</w:t>
                              </w:r>
                              <w:proofErr w:type="spellEnd"/>
                              <w:r w:rsidRPr="004009A2">
                                <w:t xml:space="preserve">, </w:t>
                              </w:r>
                              <w:proofErr w:type="spellStart"/>
                              <w:r w:rsidRPr="004009A2">
                                <w:t>sed</w:t>
                              </w:r>
                              <w:proofErr w:type="spellEnd"/>
                              <w:r w:rsidRPr="004009A2">
                                <w:t xml:space="preserve"> quia </w:t>
                              </w:r>
                              <w:proofErr w:type="spellStart"/>
                              <w:r w:rsidRPr="004009A2">
                                <w:t>consequuntur</w:t>
                              </w:r>
                              <w:proofErr w:type="spellEnd"/>
                              <w:r w:rsidRPr="004009A2">
                                <w:t xml:space="preserve"> </w:t>
                              </w:r>
                              <w:proofErr w:type="spellStart"/>
                              <w:r w:rsidRPr="004009A2">
                                <w:t>magni</w:t>
                              </w:r>
                              <w:proofErr w:type="spellEnd"/>
                              <w:r w:rsidRPr="004009A2">
                                <w:t xml:space="preserve"> </w:t>
                              </w:r>
                              <w:proofErr w:type="spellStart"/>
                              <w:r w:rsidRPr="004009A2">
                                <w:t>dolores</w:t>
                              </w:r>
                              <w:proofErr w:type="spellEnd"/>
                              <w:r w:rsidRPr="004009A2">
                                <w:t xml:space="preserve"> </w:t>
                              </w:r>
                              <w:proofErr w:type="spellStart"/>
                              <w:r w:rsidRPr="004009A2">
                                <w:t>eos</w:t>
                              </w:r>
                              <w:proofErr w:type="spellEnd"/>
                              <w:r w:rsidRPr="004009A2">
                                <w:t xml:space="preserve"> qui </w:t>
                              </w:r>
                              <w:proofErr w:type="spellStart"/>
                              <w:r w:rsidRPr="004009A2">
                                <w:t>ratione</w:t>
                              </w:r>
                              <w:proofErr w:type="spellEnd"/>
                              <w:r w:rsidRPr="004009A2">
                                <w:t xml:space="preserve"> </w:t>
                              </w:r>
                              <w:proofErr w:type="spellStart"/>
                              <w:r w:rsidRPr="004009A2">
                                <w:t>voluptatem</w:t>
                              </w:r>
                              <w:proofErr w:type="spellEnd"/>
                              <w:r w:rsidRPr="004009A2">
                                <w:t xml:space="preserve"> </w:t>
                              </w:r>
                              <w:proofErr w:type="spellStart"/>
                              <w:r w:rsidRPr="004009A2">
                                <w:t>sequi</w:t>
                              </w:r>
                              <w:proofErr w:type="spellEnd"/>
                              <w:r w:rsidRPr="004009A2">
                                <w:t xml:space="preserve"> </w:t>
                              </w:r>
                              <w:proofErr w:type="spellStart"/>
                              <w:r w:rsidRPr="004009A2">
                                <w:t>nesciunt</w:t>
                              </w:r>
                              <w:proofErr w:type="spellEnd"/>
                              <w:r w:rsidRPr="004009A2">
                                <w:t xml:space="preserve">. </w:t>
                              </w:r>
                              <w:proofErr w:type="spellStart"/>
                              <w:r w:rsidRPr="004009A2">
                                <w:t>Neque</w:t>
                              </w:r>
                              <w:proofErr w:type="spellEnd"/>
                              <w:r w:rsidRPr="004009A2">
                                <w:t xml:space="preserve"> </w:t>
                              </w:r>
                              <w:proofErr w:type="spellStart"/>
                              <w:r w:rsidRPr="004009A2">
                                <w:t>porro</w:t>
                              </w:r>
                              <w:proofErr w:type="spellEnd"/>
                              <w:r w:rsidRPr="004009A2">
                                <w:t xml:space="preserve"> </w:t>
                              </w:r>
                              <w:proofErr w:type="spellStart"/>
                              <w:r w:rsidRPr="004009A2">
                                <w:t>quisquam</w:t>
                              </w:r>
                              <w:proofErr w:type="spellEnd"/>
                              <w:r w:rsidRPr="004009A2">
                                <w:t xml:space="preserve"> est, qui </w:t>
                              </w:r>
                            </w:p>
                            <w:p w:rsidR="004009A2" w:rsidRDefault="004009A2" w:rsidP="004009A2">
                              <w:pPr>
                                <w:pStyle w:val="7-TEXTEBLANC"/>
                              </w:pPr>
                            </w:p>
                            <w:p w:rsidR="004009A2" w:rsidRPr="0085374B" w:rsidRDefault="004009A2" w:rsidP="004009A2">
                              <w:pPr>
                                <w:pStyle w:val="7-TEXTEBLANC"/>
                              </w:pPr>
                              <w:r w:rsidRPr="004009A2">
                                <w:t xml:space="preserve">Ut </w:t>
                              </w:r>
                              <w:proofErr w:type="spellStart"/>
                              <w:r w:rsidRPr="004009A2">
                                <w:t>enim</w:t>
                              </w:r>
                              <w:proofErr w:type="spellEnd"/>
                              <w:r w:rsidRPr="004009A2">
                                <w:t xml:space="preserve"> ad minima </w:t>
                              </w:r>
                              <w:proofErr w:type="spellStart"/>
                              <w:r w:rsidRPr="004009A2">
                                <w:t>veniam</w:t>
                              </w:r>
                              <w:proofErr w:type="spellEnd"/>
                              <w:r w:rsidRPr="004009A2">
                                <w:t xml:space="preserve">, </w:t>
                              </w:r>
                              <w:proofErr w:type="spellStart"/>
                              <w:r w:rsidRPr="004009A2">
                                <w:t>quis</w:t>
                              </w:r>
                              <w:proofErr w:type="spellEnd"/>
                              <w:r w:rsidRPr="004009A2">
                                <w:t xml:space="preserve"> </w:t>
                              </w:r>
                              <w:proofErr w:type="spellStart"/>
                              <w:r w:rsidRPr="004009A2">
                                <w:t>nostrum</w:t>
                              </w:r>
                              <w:proofErr w:type="spellEnd"/>
                              <w:r w:rsidRPr="004009A2">
                                <w:t xml:space="preserve"> </w:t>
                              </w:r>
                              <w:proofErr w:type="spellStart"/>
                              <w:r w:rsidRPr="004009A2">
                                <w:t>exercitationem</w:t>
                              </w:r>
                              <w:proofErr w:type="spellEnd"/>
                              <w:r w:rsidRPr="004009A2">
                                <w:t xml:space="preserve"> </w:t>
                              </w:r>
                              <w:proofErr w:type="spellStart"/>
                              <w:r w:rsidRPr="004009A2">
                                <w:t>ullam</w:t>
                              </w:r>
                              <w:proofErr w:type="spellEnd"/>
                              <w:r w:rsidRPr="004009A2">
                                <w:t xml:space="preserve"> </w:t>
                              </w:r>
                              <w:proofErr w:type="spellStart"/>
                              <w:r w:rsidRPr="004009A2">
                                <w:t>corporis</w:t>
                              </w:r>
                              <w:proofErr w:type="spellEnd"/>
                              <w:r w:rsidRPr="004009A2">
                                <w:t xml:space="preserve"> </w:t>
                              </w:r>
                              <w:proofErr w:type="spellStart"/>
                              <w:r w:rsidRPr="004009A2">
                                <w:t>suscipit</w:t>
                              </w:r>
                              <w:proofErr w:type="spellEnd"/>
                              <w:r w:rsidRPr="004009A2">
                                <w:t xml:space="preserve"> </w:t>
                              </w:r>
                              <w:proofErr w:type="spellStart"/>
                              <w:r w:rsidRPr="004009A2">
                                <w:t>laboriosam</w:t>
                              </w:r>
                              <w:proofErr w:type="spellEnd"/>
                              <w:r w:rsidRPr="004009A2">
                                <w:t xml:space="preserve">, </w:t>
                              </w:r>
                              <w:proofErr w:type="spellStart"/>
                              <w:r w:rsidRPr="004009A2">
                                <w:t>nisi</w:t>
                              </w:r>
                              <w:proofErr w:type="spellEnd"/>
                              <w:r w:rsidRPr="004009A2">
                                <w:t xml:space="preserve"> ut </w:t>
                              </w:r>
                              <w:proofErr w:type="spellStart"/>
                              <w:r w:rsidRPr="004009A2">
                                <w:t>aliquid</w:t>
                              </w:r>
                              <w:proofErr w:type="spellEnd"/>
                              <w:r w:rsidRPr="004009A2">
                                <w:t xml:space="preserve"> ex </w:t>
                              </w:r>
                              <w:proofErr w:type="spellStart"/>
                              <w:r w:rsidRPr="004009A2">
                                <w:t>ea</w:t>
                              </w:r>
                              <w:proofErr w:type="spellEnd"/>
                              <w:r w:rsidRPr="004009A2">
                                <w:t xml:space="preserve"> </w:t>
                              </w:r>
                              <w:proofErr w:type="spellStart"/>
                              <w:r w:rsidRPr="004009A2">
                                <w:t>commodi</w:t>
                              </w:r>
                              <w:proofErr w:type="spellEnd"/>
                              <w:r w:rsidRPr="004009A2">
                                <w:t xml:space="preserve"> </w:t>
                              </w:r>
                              <w:proofErr w:type="spellStart"/>
                              <w:proofErr w:type="gramStart"/>
                              <w:r w:rsidRPr="004009A2">
                                <w:t>consequatur</w:t>
                              </w:r>
                              <w:proofErr w:type="spellEnd"/>
                              <w:r w:rsidRPr="004009A2">
                                <w:t>?</w:t>
                              </w:r>
                              <w:proofErr w:type="gramEnd"/>
                              <w:r w:rsidRPr="004009A2">
                                <w:t xml:space="preserve"> </w:t>
                              </w:r>
                              <w:proofErr w:type="spellStart"/>
                              <w:r w:rsidRPr="004009A2">
                                <w:t>Quis</w:t>
                              </w:r>
                              <w:proofErr w:type="spellEnd"/>
                              <w:r w:rsidRPr="004009A2">
                                <w:t xml:space="preserve"> </w:t>
                              </w:r>
                              <w:proofErr w:type="spellStart"/>
                              <w:r w:rsidRPr="004009A2">
                                <w:t>autem</w:t>
                              </w:r>
                              <w:proofErr w:type="spellEnd"/>
                              <w:r w:rsidRPr="004009A2">
                                <w:t xml:space="preserve"> </w:t>
                              </w:r>
                              <w:proofErr w:type="spellStart"/>
                              <w:r w:rsidRPr="004009A2">
                                <w:t>vel</w:t>
                              </w:r>
                              <w:proofErr w:type="spellEnd"/>
                              <w:r w:rsidRPr="004009A2">
                                <w:t xml:space="preserve"> </w:t>
                              </w:r>
                              <w:proofErr w:type="spellStart"/>
                              <w:r w:rsidRPr="004009A2">
                                <w:t>eum</w:t>
                              </w:r>
                              <w:proofErr w:type="spellEnd"/>
                              <w:r w:rsidRPr="004009A2">
                                <w:t xml:space="preserve"> </w:t>
                              </w:r>
                              <w:proofErr w:type="spellStart"/>
                              <w:r w:rsidRPr="004009A2">
                                <w:t>iure</w:t>
                              </w:r>
                              <w:proofErr w:type="spellEnd"/>
                              <w:r w:rsidRPr="004009A2">
                                <w:t xml:space="preserve"> </w:t>
                              </w:r>
                              <w:proofErr w:type="spellStart"/>
                              <w:r w:rsidRPr="004009A2">
                                <w:t>reprehenderit</w:t>
                              </w:r>
                              <w:proofErr w:type="spellEnd"/>
                              <w:r w:rsidRPr="004009A2">
                                <w:t xml:space="preserve"> qui in </w:t>
                              </w:r>
                              <w:proofErr w:type="spellStart"/>
                              <w:r w:rsidRPr="004009A2">
                                <w:t>ea</w:t>
                              </w:r>
                              <w:proofErr w:type="spellEnd"/>
                              <w:r w:rsidRPr="004009A2">
                                <w:t xml:space="preserve"> </w:t>
                              </w:r>
                              <w:proofErr w:type="spellStart"/>
                              <w:r w:rsidRPr="004009A2">
                                <w:t>voluptate</w:t>
                              </w:r>
                              <w:proofErr w:type="spellEnd"/>
                              <w:r w:rsidRPr="004009A2">
                                <w:t xml:space="preserve"> </w:t>
                              </w:r>
                              <w:proofErr w:type="spellStart"/>
                              <w:r w:rsidRPr="004009A2">
                                <w:t>velit</w:t>
                              </w:r>
                              <w:proofErr w:type="spellEnd"/>
                              <w:r w:rsidRPr="004009A2">
                                <w:t xml:space="preserve"> esse </w:t>
                              </w:r>
                              <w:proofErr w:type="spellStart"/>
                              <w:r w:rsidRPr="004009A2">
                                <w:t>quam</w:t>
                              </w:r>
                              <w:proofErr w:type="spellEnd"/>
                              <w:r w:rsidRPr="004009A2">
                                <w:t xml:space="preserve"> nihil </w:t>
                              </w:r>
                              <w:proofErr w:type="spellStart"/>
                              <w:r w:rsidRPr="004009A2">
                                <w:t>molestiae</w:t>
                              </w:r>
                              <w:proofErr w:type="spellEnd"/>
                              <w:r w:rsidRPr="004009A2">
                                <w:t xml:space="preserve"> </w:t>
                              </w:r>
                              <w:proofErr w:type="spellStart"/>
                              <w:r w:rsidRPr="004009A2">
                                <w:t>consequatur</w:t>
                              </w:r>
                              <w:proofErr w:type="spellEnd"/>
                              <w:r w:rsidRPr="004009A2">
                                <w:t xml:space="preserve">, </w:t>
                              </w:r>
                              <w:proofErr w:type="spellStart"/>
                              <w:r w:rsidRPr="004009A2">
                                <w:t>vel</w:t>
                              </w:r>
                              <w:proofErr w:type="spellEnd"/>
                              <w:r w:rsidRPr="004009A2">
                                <w:t xml:space="preserve"> </w:t>
                              </w:r>
                              <w:proofErr w:type="spellStart"/>
                              <w:r w:rsidRPr="004009A2">
                                <w:t>illum</w:t>
                              </w:r>
                              <w:proofErr w:type="spellEnd"/>
                              <w:r w:rsidRPr="004009A2">
                                <w:t xml:space="preserve"> qui </w:t>
                              </w:r>
                              <w:proofErr w:type="spellStart"/>
                              <w:r w:rsidRPr="004009A2">
                                <w:t>dolorem</w:t>
                              </w:r>
                              <w:proofErr w:type="spellEnd"/>
                              <w:r w:rsidRPr="004009A2">
                                <w:t xml:space="preserve"> </w:t>
                              </w:r>
                              <w:proofErr w:type="spellStart"/>
                              <w:r w:rsidRPr="004009A2">
                                <w:t>eum</w:t>
                              </w:r>
                              <w:proofErr w:type="spellEnd"/>
                              <w:r w:rsidRPr="004009A2">
                                <w:t xml:space="preserve"> </w:t>
                              </w:r>
                              <w:proofErr w:type="spellStart"/>
                              <w:r w:rsidRPr="004009A2">
                                <w:t>fugiat</w:t>
                              </w:r>
                              <w:proofErr w:type="spellEnd"/>
                              <w:r w:rsidRPr="004009A2">
                                <w:t xml:space="preserve"> quo </w:t>
                              </w:r>
                              <w:proofErr w:type="spellStart"/>
                              <w:r w:rsidRPr="004009A2">
                                <w:t>voluptas</w:t>
                              </w:r>
                              <w:proofErr w:type="spellEnd"/>
                              <w:r w:rsidRPr="004009A2">
                                <w:t xml:space="preserve"> </w:t>
                              </w:r>
                              <w:proofErr w:type="spellStart"/>
                              <w:r w:rsidRPr="004009A2">
                                <w:t>nulla</w:t>
                              </w:r>
                              <w:proofErr w:type="spellEnd"/>
                              <w:r w:rsidRPr="004009A2">
                                <w:t xml:space="preserve"> </w:t>
                              </w:r>
                              <w:proofErr w:type="spellStart"/>
                              <w:proofErr w:type="gramStart"/>
                              <w:r w:rsidRPr="004009A2">
                                <w:t>pariatur</w:t>
                              </w:r>
                              <w:proofErr w:type="spellEnd"/>
                              <w:r w:rsidRPr="004009A2">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DBFE52" id="Groupe 8" o:spid="_x0000_s1030" style="position:absolute;left:0;text-align:left;margin-left:1.75pt;margin-top:4.15pt;width:510.2pt;height:295.6pt;z-index:251680768;mso-height-relative:margin" coordsize="64795,4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">
                <v:rect id="Rectangle 5" o:spid="_x0000_s1031" style="position:absolute;width:64795;height:4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0f3f93 [3215]" stroked="f" strokeweight="1pt"/>
                <v:shape id="Zone de texte 7" o:spid="_x0000_s1032" type="#_x0000_t202" style="position:absolute;left:1607;top:1274;width:61195;height:40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rsidR="00934D68" w:rsidRDefault="004009A2" w:rsidP="00FF1F93">
                        <w:pPr>
                          <w:pStyle w:val="6-TEXTEVERTENCART"/>
                        </w:pPr>
                        <w:proofErr w:type="spellStart"/>
                        <w:r>
                          <w:t>Lorem</w:t>
                        </w:r>
                        <w:proofErr w:type="spellEnd"/>
                        <w:r>
                          <w:t xml:space="preserve"> </w:t>
                        </w:r>
                        <w:proofErr w:type="spellStart"/>
                        <w:r>
                          <w:t>ipsum</w:t>
                        </w:r>
                        <w:proofErr w:type="spellEnd"/>
                      </w:p>
                      <w:p w:rsidR="00FF1F93" w:rsidRDefault="004009A2" w:rsidP="004009A2">
                        <w:pPr>
                          <w:pStyle w:val="7-TEXTEBLANC"/>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r w:rsidRPr="004009A2">
                          <w:t xml:space="preserve"> vitae dicta </w:t>
                        </w:r>
                        <w:proofErr w:type="spellStart"/>
                        <w:r w:rsidRPr="004009A2">
                          <w:t>sunt</w:t>
                        </w:r>
                        <w:proofErr w:type="spellEnd"/>
                        <w:r w:rsidRPr="004009A2">
                          <w:t xml:space="preserve"> </w:t>
                        </w:r>
                        <w:proofErr w:type="spellStart"/>
                        <w:r w:rsidRPr="004009A2">
                          <w:t>explicabo</w:t>
                        </w:r>
                        <w:proofErr w:type="spellEnd"/>
                        <w:r w:rsidRPr="004009A2">
                          <w:t xml:space="preserve">. </w:t>
                        </w:r>
                        <w:proofErr w:type="spellStart"/>
                        <w:r w:rsidRPr="004009A2">
                          <w:t>Nemo</w:t>
                        </w:r>
                        <w:proofErr w:type="spellEnd"/>
                        <w:r w:rsidRPr="004009A2">
                          <w:t xml:space="preserve"> </w:t>
                        </w:r>
                        <w:proofErr w:type="spellStart"/>
                        <w:r w:rsidRPr="004009A2">
                          <w:t>enim</w:t>
                        </w:r>
                        <w:proofErr w:type="spellEnd"/>
                        <w:r w:rsidRPr="004009A2">
                          <w:t xml:space="preserve"> </w:t>
                        </w:r>
                        <w:proofErr w:type="spellStart"/>
                        <w:r w:rsidRPr="004009A2">
                          <w:t>ipsam</w:t>
                        </w:r>
                        <w:proofErr w:type="spellEnd"/>
                        <w:r w:rsidRPr="004009A2">
                          <w:t xml:space="preserve"> </w:t>
                        </w:r>
                        <w:proofErr w:type="spellStart"/>
                        <w:r w:rsidRPr="004009A2">
                          <w:t>voluptatem</w:t>
                        </w:r>
                        <w:proofErr w:type="spellEnd"/>
                        <w:r w:rsidRPr="004009A2">
                          <w:t xml:space="preserve"> quia </w:t>
                        </w:r>
                        <w:proofErr w:type="spellStart"/>
                        <w:r w:rsidRPr="004009A2">
                          <w:t>voluptas</w:t>
                        </w:r>
                        <w:proofErr w:type="spellEnd"/>
                        <w:r w:rsidRPr="004009A2">
                          <w:t xml:space="preserve"> </w:t>
                        </w:r>
                        <w:proofErr w:type="spellStart"/>
                        <w:r w:rsidRPr="004009A2">
                          <w:t>sit</w:t>
                        </w:r>
                        <w:proofErr w:type="spellEnd"/>
                        <w:r w:rsidRPr="004009A2">
                          <w:t xml:space="preserve"> </w:t>
                        </w:r>
                        <w:proofErr w:type="spellStart"/>
                        <w:r w:rsidRPr="004009A2">
                          <w:t>aspernatur</w:t>
                        </w:r>
                        <w:proofErr w:type="spellEnd"/>
                        <w:r w:rsidRPr="004009A2">
                          <w:t xml:space="preserve"> </w:t>
                        </w:r>
                        <w:proofErr w:type="spellStart"/>
                        <w:r w:rsidRPr="004009A2">
                          <w:t>aut</w:t>
                        </w:r>
                        <w:proofErr w:type="spellEnd"/>
                        <w:r w:rsidRPr="004009A2">
                          <w:t xml:space="preserve"> </w:t>
                        </w:r>
                        <w:proofErr w:type="spellStart"/>
                        <w:r w:rsidRPr="004009A2">
                          <w:t>odit</w:t>
                        </w:r>
                        <w:proofErr w:type="spellEnd"/>
                        <w:r w:rsidRPr="004009A2">
                          <w:t xml:space="preserve"> </w:t>
                        </w:r>
                        <w:proofErr w:type="spellStart"/>
                        <w:r w:rsidRPr="004009A2">
                          <w:t>aut</w:t>
                        </w:r>
                        <w:proofErr w:type="spellEnd"/>
                        <w:r w:rsidRPr="004009A2">
                          <w:t xml:space="preserve"> </w:t>
                        </w:r>
                        <w:proofErr w:type="spellStart"/>
                        <w:r w:rsidRPr="004009A2">
                          <w:t>fugit</w:t>
                        </w:r>
                        <w:proofErr w:type="spellEnd"/>
                        <w:r w:rsidRPr="004009A2">
                          <w:t xml:space="preserve">, </w:t>
                        </w:r>
                        <w:proofErr w:type="spellStart"/>
                        <w:r w:rsidRPr="004009A2">
                          <w:t>sed</w:t>
                        </w:r>
                        <w:proofErr w:type="spellEnd"/>
                        <w:r w:rsidRPr="004009A2">
                          <w:t xml:space="preserve"> quia </w:t>
                        </w:r>
                        <w:proofErr w:type="spellStart"/>
                        <w:r w:rsidRPr="004009A2">
                          <w:t>consequuntur</w:t>
                        </w:r>
                        <w:proofErr w:type="spellEnd"/>
                        <w:r w:rsidRPr="004009A2">
                          <w:t xml:space="preserve"> </w:t>
                        </w:r>
                        <w:proofErr w:type="spellStart"/>
                        <w:r w:rsidRPr="004009A2">
                          <w:t>magni</w:t>
                        </w:r>
                        <w:proofErr w:type="spellEnd"/>
                        <w:r w:rsidRPr="004009A2">
                          <w:t xml:space="preserve"> </w:t>
                        </w:r>
                        <w:proofErr w:type="spellStart"/>
                        <w:r w:rsidRPr="004009A2">
                          <w:t>dolores</w:t>
                        </w:r>
                        <w:proofErr w:type="spellEnd"/>
                        <w:r w:rsidRPr="004009A2">
                          <w:t xml:space="preserve"> </w:t>
                        </w:r>
                        <w:proofErr w:type="spellStart"/>
                        <w:r w:rsidRPr="004009A2">
                          <w:t>eos</w:t>
                        </w:r>
                        <w:proofErr w:type="spellEnd"/>
                        <w:r w:rsidRPr="004009A2">
                          <w:t xml:space="preserve"> qui </w:t>
                        </w:r>
                        <w:proofErr w:type="spellStart"/>
                        <w:r w:rsidRPr="004009A2">
                          <w:t>ratione</w:t>
                        </w:r>
                        <w:proofErr w:type="spellEnd"/>
                        <w:r w:rsidRPr="004009A2">
                          <w:t xml:space="preserve"> </w:t>
                        </w:r>
                        <w:proofErr w:type="spellStart"/>
                        <w:r w:rsidRPr="004009A2">
                          <w:t>voluptatem</w:t>
                        </w:r>
                        <w:proofErr w:type="spellEnd"/>
                        <w:r w:rsidRPr="004009A2">
                          <w:t xml:space="preserve"> </w:t>
                        </w:r>
                        <w:proofErr w:type="spellStart"/>
                        <w:r w:rsidRPr="004009A2">
                          <w:t>sequi</w:t>
                        </w:r>
                        <w:proofErr w:type="spellEnd"/>
                        <w:r w:rsidRPr="004009A2">
                          <w:t xml:space="preserve"> </w:t>
                        </w:r>
                        <w:proofErr w:type="spellStart"/>
                        <w:r w:rsidRPr="004009A2">
                          <w:t>nesciunt</w:t>
                        </w:r>
                        <w:proofErr w:type="spellEnd"/>
                        <w:r w:rsidRPr="004009A2">
                          <w:t xml:space="preserve">. </w:t>
                        </w:r>
                        <w:proofErr w:type="spellStart"/>
                        <w:r w:rsidRPr="004009A2">
                          <w:t>Neque</w:t>
                        </w:r>
                        <w:proofErr w:type="spellEnd"/>
                        <w:r w:rsidRPr="004009A2">
                          <w:t xml:space="preserve"> </w:t>
                        </w:r>
                        <w:proofErr w:type="spellStart"/>
                        <w:r w:rsidRPr="004009A2">
                          <w:t>porro</w:t>
                        </w:r>
                        <w:proofErr w:type="spellEnd"/>
                        <w:r w:rsidRPr="004009A2">
                          <w:t xml:space="preserve"> </w:t>
                        </w:r>
                        <w:proofErr w:type="spellStart"/>
                        <w:r w:rsidRPr="004009A2">
                          <w:t>quisquam</w:t>
                        </w:r>
                        <w:proofErr w:type="spellEnd"/>
                        <w:r w:rsidRPr="004009A2">
                          <w:t xml:space="preserve"> est, qui </w:t>
                        </w:r>
                        <w:proofErr w:type="spellStart"/>
                        <w:r w:rsidRPr="004009A2">
                          <w:t>dolorem</w:t>
                        </w:r>
                        <w:proofErr w:type="spellEnd"/>
                        <w:r w:rsidRPr="004009A2">
                          <w:t xml:space="preserve"> </w:t>
                        </w:r>
                        <w:proofErr w:type="spellStart"/>
                        <w:r w:rsidRPr="004009A2">
                          <w:t>ipsum</w:t>
                        </w:r>
                        <w:proofErr w:type="spellEnd"/>
                        <w:r w:rsidRPr="004009A2">
                          <w:t xml:space="preserve"> quia </w:t>
                        </w:r>
                        <w:proofErr w:type="spellStart"/>
                        <w:r w:rsidRPr="004009A2">
                          <w:t>dolor</w:t>
                        </w:r>
                        <w:proofErr w:type="spellEnd"/>
                        <w:r w:rsidRPr="004009A2">
                          <w:t xml:space="preserve"> </w:t>
                        </w:r>
                        <w:proofErr w:type="spellStart"/>
                        <w:r w:rsidRPr="004009A2">
                          <w:t>sit</w:t>
                        </w:r>
                        <w:proofErr w:type="spellEnd"/>
                        <w:r w:rsidRPr="004009A2">
                          <w:t xml:space="preserve"> </w:t>
                        </w:r>
                        <w:proofErr w:type="spellStart"/>
                        <w:r w:rsidRPr="004009A2">
                          <w:t>amet</w:t>
                        </w:r>
                        <w:proofErr w:type="spellEnd"/>
                        <w:r w:rsidRPr="004009A2">
                          <w:t xml:space="preserve">, </w:t>
                        </w:r>
                        <w:proofErr w:type="spellStart"/>
                        <w:r w:rsidRPr="004009A2">
                          <w:t>consectetur</w:t>
                        </w:r>
                        <w:proofErr w:type="spellEnd"/>
                        <w:r w:rsidRPr="004009A2">
                          <w:t xml:space="preserve">, </w:t>
                        </w:r>
                        <w:proofErr w:type="spellStart"/>
                        <w:r w:rsidRPr="004009A2">
                          <w:t>adipisci</w:t>
                        </w:r>
                        <w:proofErr w:type="spellEnd"/>
                        <w:r w:rsidRPr="004009A2">
                          <w:t xml:space="preserve"> </w:t>
                        </w:r>
                        <w:proofErr w:type="spellStart"/>
                        <w:r w:rsidRPr="004009A2">
                          <w:t>velit</w:t>
                        </w:r>
                        <w:proofErr w:type="spellEnd"/>
                        <w:r w:rsidRPr="004009A2">
                          <w:t xml:space="preserve">, </w:t>
                        </w:r>
                        <w:proofErr w:type="spellStart"/>
                        <w:r w:rsidRPr="004009A2">
                          <w:t>sed</w:t>
                        </w:r>
                        <w:proofErr w:type="spellEnd"/>
                        <w:r w:rsidRPr="004009A2">
                          <w:t xml:space="preserve"> quia non </w:t>
                        </w:r>
                        <w:proofErr w:type="spellStart"/>
                        <w:r w:rsidRPr="004009A2">
                          <w:t>numquam</w:t>
                        </w:r>
                        <w:proofErr w:type="spellEnd"/>
                        <w:r w:rsidRPr="004009A2">
                          <w:t xml:space="preserve"> </w:t>
                        </w:r>
                        <w:proofErr w:type="spellStart"/>
                        <w:r w:rsidRPr="004009A2">
                          <w:t>eius</w:t>
                        </w:r>
                        <w:proofErr w:type="spellEnd"/>
                        <w:r w:rsidRPr="004009A2">
                          <w:t xml:space="preserve"> </w:t>
                        </w:r>
                      </w:p>
                      <w:p w:rsidR="004009A2" w:rsidRDefault="004009A2" w:rsidP="004009A2">
                        <w:pPr>
                          <w:pStyle w:val="7-TEXTEBLANC"/>
                        </w:pPr>
                      </w:p>
                      <w:p w:rsidR="004009A2" w:rsidRDefault="004009A2" w:rsidP="004009A2">
                        <w:pPr>
                          <w:pStyle w:val="7-TEXTEBLANC"/>
                        </w:pPr>
                        <w:r w:rsidRPr="004009A2">
                          <w:t xml:space="preserve">Sed ut </w:t>
                        </w:r>
                        <w:proofErr w:type="spellStart"/>
                        <w:r w:rsidRPr="004009A2">
                          <w:t>perspiciatis</w:t>
                        </w:r>
                        <w:proofErr w:type="spellEnd"/>
                        <w:r w:rsidRPr="004009A2">
                          <w:t xml:space="preserve"> </w:t>
                        </w:r>
                        <w:proofErr w:type="spellStart"/>
                        <w:r w:rsidRPr="004009A2">
                          <w:t>unde</w:t>
                        </w:r>
                        <w:proofErr w:type="spellEnd"/>
                        <w:r w:rsidRPr="004009A2">
                          <w:t xml:space="preserve"> </w:t>
                        </w:r>
                        <w:proofErr w:type="spellStart"/>
                        <w:r w:rsidRPr="004009A2">
                          <w:t>omnis</w:t>
                        </w:r>
                        <w:proofErr w:type="spellEnd"/>
                        <w:r w:rsidRPr="004009A2">
                          <w:t xml:space="preserve"> </w:t>
                        </w:r>
                        <w:proofErr w:type="spellStart"/>
                        <w:r w:rsidRPr="004009A2">
                          <w:t>iste</w:t>
                        </w:r>
                        <w:proofErr w:type="spellEnd"/>
                        <w:r w:rsidRPr="004009A2">
                          <w:t xml:space="preserve"> </w:t>
                        </w:r>
                        <w:proofErr w:type="spellStart"/>
                        <w:r w:rsidRPr="004009A2">
                          <w:t>natus</w:t>
                        </w:r>
                        <w:proofErr w:type="spellEnd"/>
                        <w:r w:rsidRPr="004009A2">
                          <w:t xml:space="preserve"> </w:t>
                        </w:r>
                        <w:proofErr w:type="spellStart"/>
                        <w:r w:rsidRPr="004009A2">
                          <w:t>error</w:t>
                        </w:r>
                        <w:proofErr w:type="spellEnd"/>
                        <w:r w:rsidRPr="004009A2">
                          <w:t xml:space="preserve"> </w:t>
                        </w:r>
                        <w:proofErr w:type="spellStart"/>
                        <w:r w:rsidRPr="004009A2">
                          <w:t>sit</w:t>
                        </w:r>
                        <w:proofErr w:type="spellEnd"/>
                        <w:r w:rsidRPr="004009A2">
                          <w:t xml:space="preserve"> </w:t>
                        </w:r>
                        <w:proofErr w:type="spellStart"/>
                        <w:r w:rsidRPr="004009A2">
                          <w:t>voluptatem</w:t>
                        </w:r>
                        <w:proofErr w:type="spellEnd"/>
                        <w:r w:rsidRPr="004009A2">
                          <w:t xml:space="preserve"> </w:t>
                        </w:r>
                        <w:proofErr w:type="spellStart"/>
                        <w:r w:rsidRPr="004009A2">
                          <w:t>accusantium</w:t>
                        </w:r>
                        <w:proofErr w:type="spellEnd"/>
                        <w:r w:rsidRPr="004009A2">
                          <w:t xml:space="preserve"> </w:t>
                        </w:r>
                        <w:proofErr w:type="spellStart"/>
                        <w:r w:rsidRPr="004009A2">
                          <w:t>doloremque</w:t>
                        </w:r>
                        <w:proofErr w:type="spellEnd"/>
                        <w:r w:rsidRPr="004009A2">
                          <w:t xml:space="preserve"> </w:t>
                        </w:r>
                        <w:proofErr w:type="spellStart"/>
                        <w:r w:rsidRPr="004009A2">
                          <w:t>laudantium</w:t>
                        </w:r>
                        <w:proofErr w:type="spellEnd"/>
                        <w:r w:rsidRPr="004009A2">
                          <w:t xml:space="preserve">, </w:t>
                        </w:r>
                        <w:proofErr w:type="spellStart"/>
                        <w:r w:rsidRPr="004009A2">
                          <w:t>totam</w:t>
                        </w:r>
                        <w:proofErr w:type="spellEnd"/>
                        <w:r w:rsidRPr="004009A2">
                          <w:t xml:space="preserve"> rem </w:t>
                        </w:r>
                        <w:proofErr w:type="spellStart"/>
                        <w:r w:rsidRPr="004009A2">
                          <w:t>aperiam</w:t>
                        </w:r>
                        <w:proofErr w:type="spellEnd"/>
                        <w:r w:rsidRPr="004009A2">
                          <w:t xml:space="preserve">, </w:t>
                        </w:r>
                        <w:proofErr w:type="spellStart"/>
                        <w:r w:rsidRPr="004009A2">
                          <w:t>eaque</w:t>
                        </w:r>
                        <w:proofErr w:type="spellEnd"/>
                        <w:r w:rsidRPr="004009A2">
                          <w:t xml:space="preserve"> </w:t>
                        </w:r>
                        <w:proofErr w:type="spellStart"/>
                        <w:r w:rsidRPr="004009A2">
                          <w:t>ipsa</w:t>
                        </w:r>
                        <w:proofErr w:type="spellEnd"/>
                        <w:r w:rsidRPr="004009A2">
                          <w:t xml:space="preserve"> </w:t>
                        </w:r>
                        <w:proofErr w:type="spellStart"/>
                        <w:r w:rsidRPr="004009A2">
                          <w:t>quae</w:t>
                        </w:r>
                        <w:proofErr w:type="spellEnd"/>
                        <w:r w:rsidRPr="004009A2">
                          <w:t xml:space="preserve"> ab </w:t>
                        </w:r>
                        <w:proofErr w:type="spellStart"/>
                        <w:r w:rsidRPr="004009A2">
                          <w:t>illo</w:t>
                        </w:r>
                        <w:proofErr w:type="spellEnd"/>
                        <w:r w:rsidRPr="004009A2">
                          <w:t xml:space="preserve"> </w:t>
                        </w:r>
                        <w:proofErr w:type="spellStart"/>
                        <w:r w:rsidRPr="004009A2">
                          <w:t>inventore</w:t>
                        </w:r>
                        <w:proofErr w:type="spellEnd"/>
                        <w:r w:rsidRPr="004009A2">
                          <w:t xml:space="preserve"> </w:t>
                        </w:r>
                        <w:proofErr w:type="spellStart"/>
                        <w:r w:rsidRPr="004009A2">
                          <w:t>veritatis</w:t>
                        </w:r>
                        <w:proofErr w:type="spellEnd"/>
                        <w:r w:rsidRPr="004009A2">
                          <w:t xml:space="preserve"> et quasi </w:t>
                        </w:r>
                        <w:proofErr w:type="spellStart"/>
                        <w:r w:rsidRPr="004009A2">
                          <w:t>architecto</w:t>
                        </w:r>
                        <w:proofErr w:type="spellEnd"/>
                        <w:r w:rsidRPr="004009A2">
                          <w:t xml:space="preserve"> </w:t>
                        </w:r>
                        <w:proofErr w:type="spellStart"/>
                        <w:r w:rsidRPr="004009A2">
                          <w:t>beatae</w:t>
                        </w:r>
                        <w:proofErr w:type="spellEnd"/>
                        <w:r w:rsidRPr="004009A2">
                          <w:t xml:space="preserve"> vitae dicta </w:t>
                        </w:r>
                        <w:proofErr w:type="spellStart"/>
                        <w:r w:rsidRPr="004009A2">
                          <w:t>sunt</w:t>
                        </w:r>
                        <w:proofErr w:type="spellEnd"/>
                        <w:r w:rsidRPr="004009A2">
                          <w:t xml:space="preserve"> </w:t>
                        </w:r>
                        <w:proofErr w:type="spellStart"/>
                        <w:r w:rsidRPr="004009A2">
                          <w:t>explicabo</w:t>
                        </w:r>
                        <w:proofErr w:type="spellEnd"/>
                        <w:r w:rsidRPr="004009A2">
                          <w:t xml:space="preserve">. </w:t>
                        </w:r>
                        <w:proofErr w:type="spellStart"/>
                        <w:r w:rsidRPr="004009A2">
                          <w:t>Nemo</w:t>
                        </w:r>
                        <w:proofErr w:type="spellEnd"/>
                        <w:r w:rsidRPr="004009A2">
                          <w:t xml:space="preserve"> </w:t>
                        </w:r>
                        <w:proofErr w:type="spellStart"/>
                        <w:r w:rsidRPr="004009A2">
                          <w:t>enim</w:t>
                        </w:r>
                        <w:proofErr w:type="spellEnd"/>
                        <w:r w:rsidRPr="004009A2">
                          <w:t xml:space="preserve"> </w:t>
                        </w:r>
                        <w:proofErr w:type="spellStart"/>
                        <w:r w:rsidRPr="004009A2">
                          <w:t>ipsam</w:t>
                        </w:r>
                        <w:proofErr w:type="spellEnd"/>
                        <w:r w:rsidRPr="004009A2">
                          <w:t xml:space="preserve"> </w:t>
                        </w:r>
                        <w:proofErr w:type="spellStart"/>
                        <w:r w:rsidRPr="004009A2">
                          <w:t>voluptatem</w:t>
                        </w:r>
                        <w:proofErr w:type="spellEnd"/>
                        <w:r w:rsidRPr="004009A2">
                          <w:t xml:space="preserve"> quia </w:t>
                        </w:r>
                        <w:proofErr w:type="spellStart"/>
                        <w:r w:rsidRPr="004009A2">
                          <w:t>voluptas</w:t>
                        </w:r>
                        <w:proofErr w:type="spellEnd"/>
                        <w:r w:rsidRPr="004009A2">
                          <w:t xml:space="preserve"> </w:t>
                        </w:r>
                        <w:proofErr w:type="spellStart"/>
                        <w:r w:rsidRPr="004009A2">
                          <w:t>sit</w:t>
                        </w:r>
                        <w:proofErr w:type="spellEnd"/>
                        <w:r w:rsidRPr="004009A2">
                          <w:t xml:space="preserve"> </w:t>
                        </w:r>
                        <w:proofErr w:type="spellStart"/>
                        <w:r w:rsidRPr="004009A2">
                          <w:t>aspernatur</w:t>
                        </w:r>
                        <w:proofErr w:type="spellEnd"/>
                        <w:r w:rsidRPr="004009A2">
                          <w:t xml:space="preserve"> </w:t>
                        </w:r>
                        <w:proofErr w:type="spellStart"/>
                        <w:r w:rsidRPr="004009A2">
                          <w:t>aut</w:t>
                        </w:r>
                        <w:proofErr w:type="spellEnd"/>
                        <w:r w:rsidRPr="004009A2">
                          <w:t xml:space="preserve"> </w:t>
                        </w:r>
                        <w:proofErr w:type="spellStart"/>
                        <w:r w:rsidRPr="004009A2">
                          <w:t>odit</w:t>
                        </w:r>
                        <w:proofErr w:type="spellEnd"/>
                        <w:r w:rsidRPr="004009A2">
                          <w:t xml:space="preserve"> </w:t>
                        </w:r>
                        <w:proofErr w:type="spellStart"/>
                        <w:r w:rsidRPr="004009A2">
                          <w:t>aut</w:t>
                        </w:r>
                        <w:proofErr w:type="spellEnd"/>
                        <w:r w:rsidRPr="004009A2">
                          <w:t xml:space="preserve"> </w:t>
                        </w:r>
                        <w:proofErr w:type="spellStart"/>
                        <w:r w:rsidRPr="004009A2">
                          <w:t>fugit</w:t>
                        </w:r>
                        <w:proofErr w:type="spellEnd"/>
                        <w:r w:rsidRPr="004009A2">
                          <w:t xml:space="preserve">, </w:t>
                        </w:r>
                        <w:proofErr w:type="spellStart"/>
                        <w:r w:rsidRPr="004009A2">
                          <w:t>sed</w:t>
                        </w:r>
                        <w:proofErr w:type="spellEnd"/>
                        <w:r w:rsidRPr="004009A2">
                          <w:t xml:space="preserve"> quia </w:t>
                        </w:r>
                        <w:proofErr w:type="spellStart"/>
                        <w:r w:rsidRPr="004009A2">
                          <w:t>consequuntur</w:t>
                        </w:r>
                        <w:proofErr w:type="spellEnd"/>
                        <w:r w:rsidRPr="004009A2">
                          <w:t xml:space="preserve"> </w:t>
                        </w:r>
                        <w:proofErr w:type="spellStart"/>
                        <w:r w:rsidRPr="004009A2">
                          <w:t>magni</w:t>
                        </w:r>
                        <w:proofErr w:type="spellEnd"/>
                        <w:r w:rsidRPr="004009A2">
                          <w:t xml:space="preserve"> </w:t>
                        </w:r>
                        <w:proofErr w:type="spellStart"/>
                        <w:r w:rsidRPr="004009A2">
                          <w:t>dolores</w:t>
                        </w:r>
                        <w:proofErr w:type="spellEnd"/>
                        <w:r w:rsidRPr="004009A2">
                          <w:t xml:space="preserve"> </w:t>
                        </w:r>
                        <w:proofErr w:type="spellStart"/>
                        <w:r w:rsidRPr="004009A2">
                          <w:t>eos</w:t>
                        </w:r>
                        <w:proofErr w:type="spellEnd"/>
                        <w:r w:rsidRPr="004009A2">
                          <w:t xml:space="preserve"> qui </w:t>
                        </w:r>
                        <w:proofErr w:type="spellStart"/>
                        <w:r w:rsidRPr="004009A2">
                          <w:t>ratione</w:t>
                        </w:r>
                        <w:proofErr w:type="spellEnd"/>
                        <w:r w:rsidRPr="004009A2">
                          <w:t xml:space="preserve"> </w:t>
                        </w:r>
                        <w:proofErr w:type="spellStart"/>
                        <w:r w:rsidRPr="004009A2">
                          <w:t>voluptatem</w:t>
                        </w:r>
                        <w:proofErr w:type="spellEnd"/>
                        <w:r w:rsidRPr="004009A2">
                          <w:t xml:space="preserve"> </w:t>
                        </w:r>
                        <w:proofErr w:type="spellStart"/>
                        <w:r w:rsidRPr="004009A2">
                          <w:t>sequi</w:t>
                        </w:r>
                        <w:proofErr w:type="spellEnd"/>
                        <w:r w:rsidRPr="004009A2">
                          <w:t xml:space="preserve"> </w:t>
                        </w:r>
                        <w:proofErr w:type="spellStart"/>
                        <w:r w:rsidRPr="004009A2">
                          <w:t>nesciunt</w:t>
                        </w:r>
                        <w:proofErr w:type="spellEnd"/>
                        <w:r w:rsidRPr="004009A2">
                          <w:t xml:space="preserve">. </w:t>
                        </w:r>
                        <w:proofErr w:type="spellStart"/>
                        <w:r w:rsidRPr="004009A2">
                          <w:t>Neque</w:t>
                        </w:r>
                        <w:proofErr w:type="spellEnd"/>
                        <w:r w:rsidRPr="004009A2">
                          <w:t xml:space="preserve"> </w:t>
                        </w:r>
                        <w:proofErr w:type="spellStart"/>
                        <w:r w:rsidRPr="004009A2">
                          <w:t>porro</w:t>
                        </w:r>
                        <w:proofErr w:type="spellEnd"/>
                        <w:r w:rsidRPr="004009A2">
                          <w:t xml:space="preserve"> </w:t>
                        </w:r>
                        <w:proofErr w:type="spellStart"/>
                        <w:r w:rsidRPr="004009A2">
                          <w:t>quisquam</w:t>
                        </w:r>
                        <w:proofErr w:type="spellEnd"/>
                        <w:r w:rsidRPr="004009A2">
                          <w:t xml:space="preserve"> est, qui </w:t>
                        </w:r>
                      </w:p>
                      <w:p w:rsidR="004009A2" w:rsidRDefault="004009A2" w:rsidP="004009A2">
                        <w:pPr>
                          <w:pStyle w:val="7-TEXTEBLANC"/>
                        </w:pPr>
                      </w:p>
                      <w:p w:rsidR="004009A2" w:rsidRPr="0085374B" w:rsidRDefault="004009A2" w:rsidP="004009A2">
                        <w:pPr>
                          <w:pStyle w:val="7-TEXTEBLANC"/>
                        </w:pPr>
                        <w:r w:rsidRPr="004009A2">
                          <w:t xml:space="preserve">Ut </w:t>
                        </w:r>
                        <w:proofErr w:type="spellStart"/>
                        <w:r w:rsidRPr="004009A2">
                          <w:t>enim</w:t>
                        </w:r>
                        <w:proofErr w:type="spellEnd"/>
                        <w:r w:rsidRPr="004009A2">
                          <w:t xml:space="preserve"> ad minima </w:t>
                        </w:r>
                        <w:proofErr w:type="spellStart"/>
                        <w:r w:rsidRPr="004009A2">
                          <w:t>veniam</w:t>
                        </w:r>
                        <w:proofErr w:type="spellEnd"/>
                        <w:r w:rsidRPr="004009A2">
                          <w:t xml:space="preserve">, </w:t>
                        </w:r>
                        <w:proofErr w:type="spellStart"/>
                        <w:r w:rsidRPr="004009A2">
                          <w:t>quis</w:t>
                        </w:r>
                        <w:proofErr w:type="spellEnd"/>
                        <w:r w:rsidRPr="004009A2">
                          <w:t xml:space="preserve"> </w:t>
                        </w:r>
                        <w:proofErr w:type="spellStart"/>
                        <w:r w:rsidRPr="004009A2">
                          <w:t>nostrum</w:t>
                        </w:r>
                        <w:proofErr w:type="spellEnd"/>
                        <w:r w:rsidRPr="004009A2">
                          <w:t xml:space="preserve"> </w:t>
                        </w:r>
                        <w:proofErr w:type="spellStart"/>
                        <w:r w:rsidRPr="004009A2">
                          <w:t>exercitationem</w:t>
                        </w:r>
                        <w:proofErr w:type="spellEnd"/>
                        <w:r w:rsidRPr="004009A2">
                          <w:t xml:space="preserve"> </w:t>
                        </w:r>
                        <w:proofErr w:type="spellStart"/>
                        <w:r w:rsidRPr="004009A2">
                          <w:t>ullam</w:t>
                        </w:r>
                        <w:proofErr w:type="spellEnd"/>
                        <w:r w:rsidRPr="004009A2">
                          <w:t xml:space="preserve"> </w:t>
                        </w:r>
                        <w:proofErr w:type="spellStart"/>
                        <w:r w:rsidRPr="004009A2">
                          <w:t>corporis</w:t>
                        </w:r>
                        <w:proofErr w:type="spellEnd"/>
                        <w:r w:rsidRPr="004009A2">
                          <w:t xml:space="preserve"> </w:t>
                        </w:r>
                        <w:proofErr w:type="spellStart"/>
                        <w:r w:rsidRPr="004009A2">
                          <w:t>suscipit</w:t>
                        </w:r>
                        <w:proofErr w:type="spellEnd"/>
                        <w:r w:rsidRPr="004009A2">
                          <w:t xml:space="preserve"> </w:t>
                        </w:r>
                        <w:proofErr w:type="spellStart"/>
                        <w:r w:rsidRPr="004009A2">
                          <w:t>laboriosam</w:t>
                        </w:r>
                        <w:proofErr w:type="spellEnd"/>
                        <w:r w:rsidRPr="004009A2">
                          <w:t xml:space="preserve">, </w:t>
                        </w:r>
                        <w:proofErr w:type="spellStart"/>
                        <w:r w:rsidRPr="004009A2">
                          <w:t>nisi</w:t>
                        </w:r>
                        <w:proofErr w:type="spellEnd"/>
                        <w:r w:rsidRPr="004009A2">
                          <w:t xml:space="preserve"> ut </w:t>
                        </w:r>
                        <w:proofErr w:type="spellStart"/>
                        <w:r w:rsidRPr="004009A2">
                          <w:t>aliquid</w:t>
                        </w:r>
                        <w:proofErr w:type="spellEnd"/>
                        <w:r w:rsidRPr="004009A2">
                          <w:t xml:space="preserve"> ex </w:t>
                        </w:r>
                        <w:proofErr w:type="spellStart"/>
                        <w:r w:rsidRPr="004009A2">
                          <w:t>ea</w:t>
                        </w:r>
                        <w:proofErr w:type="spellEnd"/>
                        <w:r w:rsidRPr="004009A2">
                          <w:t xml:space="preserve"> </w:t>
                        </w:r>
                        <w:proofErr w:type="spellStart"/>
                        <w:r w:rsidRPr="004009A2">
                          <w:t>commodi</w:t>
                        </w:r>
                        <w:proofErr w:type="spellEnd"/>
                        <w:r w:rsidRPr="004009A2">
                          <w:t xml:space="preserve"> </w:t>
                        </w:r>
                        <w:proofErr w:type="spellStart"/>
                        <w:proofErr w:type="gramStart"/>
                        <w:r w:rsidRPr="004009A2">
                          <w:t>consequatur</w:t>
                        </w:r>
                        <w:proofErr w:type="spellEnd"/>
                        <w:r w:rsidRPr="004009A2">
                          <w:t>?</w:t>
                        </w:r>
                        <w:proofErr w:type="gramEnd"/>
                        <w:r w:rsidRPr="004009A2">
                          <w:t xml:space="preserve"> </w:t>
                        </w:r>
                        <w:proofErr w:type="spellStart"/>
                        <w:r w:rsidRPr="004009A2">
                          <w:t>Quis</w:t>
                        </w:r>
                        <w:proofErr w:type="spellEnd"/>
                        <w:r w:rsidRPr="004009A2">
                          <w:t xml:space="preserve"> </w:t>
                        </w:r>
                        <w:proofErr w:type="spellStart"/>
                        <w:r w:rsidRPr="004009A2">
                          <w:t>autem</w:t>
                        </w:r>
                        <w:proofErr w:type="spellEnd"/>
                        <w:r w:rsidRPr="004009A2">
                          <w:t xml:space="preserve"> </w:t>
                        </w:r>
                        <w:proofErr w:type="spellStart"/>
                        <w:r w:rsidRPr="004009A2">
                          <w:t>vel</w:t>
                        </w:r>
                        <w:proofErr w:type="spellEnd"/>
                        <w:r w:rsidRPr="004009A2">
                          <w:t xml:space="preserve"> </w:t>
                        </w:r>
                        <w:proofErr w:type="spellStart"/>
                        <w:r w:rsidRPr="004009A2">
                          <w:t>eum</w:t>
                        </w:r>
                        <w:proofErr w:type="spellEnd"/>
                        <w:r w:rsidRPr="004009A2">
                          <w:t xml:space="preserve"> </w:t>
                        </w:r>
                        <w:proofErr w:type="spellStart"/>
                        <w:r w:rsidRPr="004009A2">
                          <w:t>iure</w:t>
                        </w:r>
                        <w:proofErr w:type="spellEnd"/>
                        <w:r w:rsidRPr="004009A2">
                          <w:t xml:space="preserve"> </w:t>
                        </w:r>
                        <w:proofErr w:type="spellStart"/>
                        <w:r w:rsidRPr="004009A2">
                          <w:t>reprehenderit</w:t>
                        </w:r>
                        <w:proofErr w:type="spellEnd"/>
                        <w:r w:rsidRPr="004009A2">
                          <w:t xml:space="preserve"> qui in </w:t>
                        </w:r>
                        <w:proofErr w:type="spellStart"/>
                        <w:r w:rsidRPr="004009A2">
                          <w:t>ea</w:t>
                        </w:r>
                        <w:proofErr w:type="spellEnd"/>
                        <w:r w:rsidRPr="004009A2">
                          <w:t xml:space="preserve"> </w:t>
                        </w:r>
                        <w:proofErr w:type="spellStart"/>
                        <w:r w:rsidRPr="004009A2">
                          <w:t>voluptate</w:t>
                        </w:r>
                        <w:proofErr w:type="spellEnd"/>
                        <w:r w:rsidRPr="004009A2">
                          <w:t xml:space="preserve"> </w:t>
                        </w:r>
                        <w:proofErr w:type="spellStart"/>
                        <w:r w:rsidRPr="004009A2">
                          <w:t>velit</w:t>
                        </w:r>
                        <w:proofErr w:type="spellEnd"/>
                        <w:r w:rsidRPr="004009A2">
                          <w:t xml:space="preserve"> esse </w:t>
                        </w:r>
                        <w:proofErr w:type="spellStart"/>
                        <w:r w:rsidRPr="004009A2">
                          <w:t>quam</w:t>
                        </w:r>
                        <w:proofErr w:type="spellEnd"/>
                        <w:r w:rsidRPr="004009A2">
                          <w:t xml:space="preserve"> nihil </w:t>
                        </w:r>
                        <w:proofErr w:type="spellStart"/>
                        <w:r w:rsidRPr="004009A2">
                          <w:t>molestiae</w:t>
                        </w:r>
                        <w:proofErr w:type="spellEnd"/>
                        <w:r w:rsidRPr="004009A2">
                          <w:t xml:space="preserve"> </w:t>
                        </w:r>
                        <w:proofErr w:type="spellStart"/>
                        <w:r w:rsidRPr="004009A2">
                          <w:t>consequatur</w:t>
                        </w:r>
                        <w:proofErr w:type="spellEnd"/>
                        <w:r w:rsidRPr="004009A2">
                          <w:t xml:space="preserve">, </w:t>
                        </w:r>
                        <w:proofErr w:type="spellStart"/>
                        <w:r w:rsidRPr="004009A2">
                          <w:t>vel</w:t>
                        </w:r>
                        <w:proofErr w:type="spellEnd"/>
                        <w:r w:rsidRPr="004009A2">
                          <w:t xml:space="preserve"> </w:t>
                        </w:r>
                        <w:proofErr w:type="spellStart"/>
                        <w:r w:rsidRPr="004009A2">
                          <w:t>illum</w:t>
                        </w:r>
                        <w:proofErr w:type="spellEnd"/>
                        <w:r w:rsidRPr="004009A2">
                          <w:t xml:space="preserve"> qui </w:t>
                        </w:r>
                        <w:proofErr w:type="spellStart"/>
                        <w:r w:rsidRPr="004009A2">
                          <w:t>dolorem</w:t>
                        </w:r>
                        <w:proofErr w:type="spellEnd"/>
                        <w:r w:rsidRPr="004009A2">
                          <w:t xml:space="preserve"> </w:t>
                        </w:r>
                        <w:proofErr w:type="spellStart"/>
                        <w:r w:rsidRPr="004009A2">
                          <w:t>eum</w:t>
                        </w:r>
                        <w:proofErr w:type="spellEnd"/>
                        <w:r w:rsidRPr="004009A2">
                          <w:t xml:space="preserve"> </w:t>
                        </w:r>
                        <w:proofErr w:type="spellStart"/>
                        <w:r w:rsidRPr="004009A2">
                          <w:t>fugiat</w:t>
                        </w:r>
                        <w:proofErr w:type="spellEnd"/>
                        <w:r w:rsidRPr="004009A2">
                          <w:t xml:space="preserve"> quo </w:t>
                        </w:r>
                        <w:proofErr w:type="spellStart"/>
                        <w:r w:rsidRPr="004009A2">
                          <w:t>voluptas</w:t>
                        </w:r>
                        <w:proofErr w:type="spellEnd"/>
                        <w:r w:rsidRPr="004009A2">
                          <w:t xml:space="preserve"> </w:t>
                        </w:r>
                        <w:proofErr w:type="spellStart"/>
                        <w:r w:rsidRPr="004009A2">
                          <w:t>nulla</w:t>
                        </w:r>
                        <w:proofErr w:type="spellEnd"/>
                        <w:r w:rsidRPr="004009A2">
                          <w:t xml:space="preserve"> </w:t>
                        </w:r>
                        <w:proofErr w:type="spellStart"/>
                        <w:proofErr w:type="gramStart"/>
                        <w:r w:rsidRPr="004009A2">
                          <w:t>pariatur</w:t>
                        </w:r>
                        <w:proofErr w:type="spellEnd"/>
                        <w:r w:rsidRPr="004009A2">
                          <w:t>?</w:t>
                        </w:r>
                        <w:proofErr w:type="gramEnd"/>
                      </w:p>
                    </w:txbxContent>
                  </v:textbox>
                </v:shape>
              </v:group>
            </w:pict>
          </mc:Fallback>
        </mc:AlternateContent>
      </w:r>
    </w:p>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5641A3" w:rsidRDefault="005641A3"/>
    <w:p w:rsidR="007B2FEB" w:rsidRDefault="007B2FEB">
      <w:r>
        <w:br w:type="page"/>
      </w:r>
      <w:bookmarkStart w:id="7" w:name="_GoBack"/>
      <w:bookmarkEnd w:id="7"/>
    </w:p>
    <w:p w:rsidR="005641A3" w:rsidRDefault="007B2FEB">
      <w:r>
        <w:rPr>
          <w:noProof/>
          <w:lang w:eastAsia="fr-FR"/>
        </w:rPr>
        <w:lastRenderedPageBreak/>
        <mc:AlternateContent>
          <mc:Choice Requires="wpg">
            <w:drawing>
              <wp:anchor distT="0" distB="0" distL="114300" distR="114300" simplePos="0" relativeHeight="251675648" behindDoc="0" locked="0" layoutInCell="1" allowOverlap="1" wp14:anchorId="41B3576B" wp14:editId="182D8581">
                <wp:simplePos x="0" y="0"/>
                <wp:positionH relativeFrom="column">
                  <wp:posOffset>-464185</wp:posOffset>
                </wp:positionH>
                <wp:positionV relativeFrom="paragraph">
                  <wp:posOffset>-1753870</wp:posOffset>
                </wp:positionV>
                <wp:extent cx="7559675" cy="10692765"/>
                <wp:effectExtent l="0" t="0" r="3175" b="0"/>
                <wp:wrapNone/>
                <wp:docPr id="37" name="Groupe 37"/>
                <wp:cNvGraphicFramePr/>
                <a:graphic xmlns:a="http://schemas.openxmlformats.org/drawingml/2006/main">
                  <a:graphicData uri="http://schemas.microsoft.com/office/word/2010/wordprocessingGroup">
                    <wpg:wgp>
                      <wpg:cNvGrpSpPr/>
                      <wpg:grpSpPr>
                        <a:xfrm>
                          <a:off x="0" y="0"/>
                          <a:ext cx="7559675" cy="10692765"/>
                          <a:chOff x="0" y="0"/>
                          <a:chExt cx="7559675" cy="10692765"/>
                        </a:xfrm>
                      </wpg:grpSpPr>
                      <pic:pic xmlns:pic="http://schemas.openxmlformats.org/drawingml/2006/picture">
                        <pic:nvPicPr>
                          <pic:cNvPr id="35" name="Image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wps:wsp>
                        <wps:cNvPr id="36" name="Zone de texte 36"/>
                        <wps:cNvSpPr txBox="1"/>
                        <wps:spPr>
                          <a:xfrm>
                            <a:off x="510746" y="7825946"/>
                            <a:ext cx="2907787" cy="2545492"/>
                          </a:xfrm>
                          <a:prstGeom prst="rect">
                            <a:avLst/>
                          </a:prstGeom>
                          <a:noFill/>
                          <a:ln w="6350">
                            <a:noFill/>
                          </a:ln>
                        </wps:spPr>
                        <wps:txbx>
                          <w:txbxContent>
                            <w:p w:rsidR="009667F7" w:rsidRPr="009667F7" w:rsidRDefault="009667F7" w:rsidP="009667F7">
                              <w:pPr>
                                <w:spacing w:after="80" w:line="288" w:lineRule="exact"/>
                                <w:rPr>
                                  <w:b/>
                                  <w:bCs/>
                                  <w:color w:val="20B29E" w:themeColor="accent2"/>
                                  <w:sz w:val="24"/>
                                  <w:szCs w:val="24"/>
                                </w:rPr>
                              </w:pPr>
                              <w:r w:rsidRPr="009667F7">
                                <w:rPr>
                                  <w:b/>
                                  <w:bCs/>
                                  <w:color w:val="20B29E" w:themeColor="accent2"/>
                                  <w:sz w:val="24"/>
                                  <w:szCs w:val="24"/>
                                </w:rPr>
                                <w:t xml:space="preserve">Syndicat CFTC </w:t>
                              </w:r>
                            </w:p>
                            <w:p w:rsidR="009667F7" w:rsidRDefault="009667F7" w:rsidP="009667F7">
                              <w:pPr>
                                <w:spacing w:after="0" w:line="264" w:lineRule="exact"/>
                              </w:pPr>
                              <w:r>
                                <w:t>45 Rue de la Procession</w:t>
                              </w:r>
                            </w:p>
                            <w:p w:rsidR="009667F7" w:rsidRDefault="009667F7" w:rsidP="009667F7">
                              <w:pPr>
                                <w:spacing w:after="0" w:line="264" w:lineRule="exact"/>
                              </w:pPr>
                              <w:r>
                                <w:t>CS 82348</w:t>
                              </w:r>
                            </w:p>
                            <w:p w:rsidR="009667F7" w:rsidRDefault="009667F7" w:rsidP="009667F7">
                              <w:pPr>
                                <w:spacing w:after="0" w:line="264" w:lineRule="exact"/>
                              </w:pPr>
                              <w:r>
                                <w:t xml:space="preserve">75739 Paris Cedex 15 </w:t>
                              </w:r>
                            </w:p>
                            <w:p w:rsidR="009667F7" w:rsidRDefault="009667F7" w:rsidP="009667F7">
                              <w:pPr>
                                <w:spacing w:after="0" w:line="264" w:lineRule="exact"/>
                              </w:pPr>
                            </w:p>
                            <w:p w:rsidR="009667F7" w:rsidRPr="009667F7" w:rsidRDefault="009667F7" w:rsidP="009667F7">
                              <w:pPr>
                                <w:spacing w:after="80" w:line="288" w:lineRule="exact"/>
                                <w:rPr>
                                  <w:b/>
                                  <w:bCs/>
                                  <w:color w:val="20B29E" w:themeColor="accent2"/>
                                  <w:sz w:val="24"/>
                                  <w:szCs w:val="24"/>
                                </w:rPr>
                              </w:pPr>
                              <w:r w:rsidRPr="009667F7">
                                <w:rPr>
                                  <w:b/>
                                  <w:bCs/>
                                  <w:color w:val="20B29E" w:themeColor="accent2"/>
                                  <w:sz w:val="24"/>
                                  <w:szCs w:val="24"/>
                                </w:rPr>
                                <w:t>Assistance inaric.com</w:t>
                              </w:r>
                            </w:p>
                            <w:p w:rsidR="009667F7" w:rsidRDefault="009667F7" w:rsidP="009667F7">
                              <w:pPr>
                                <w:spacing w:after="0" w:line="264" w:lineRule="exact"/>
                              </w:pPr>
                              <w:r>
                                <w:t xml:space="preserve">P01 73 30 43 88 </w:t>
                              </w:r>
                            </w:p>
                            <w:p w:rsidR="009667F7" w:rsidRDefault="009667F7" w:rsidP="009667F7">
                              <w:pPr>
                                <w:spacing w:after="0" w:line="264" w:lineRule="exact"/>
                              </w:pPr>
                              <w:r w:rsidRPr="009667F7">
                                <w:t>inaric@cftc.fr</w:t>
                              </w:r>
                            </w:p>
                            <w:p w:rsidR="009667F7" w:rsidRDefault="009667F7" w:rsidP="009667F7">
                              <w:pPr>
                                <w:spacing w:after="0" w:line="264" w:lineRule="exact"/>
                              </w:pPr>
                            </w:p>
                            <w:p w:rsidR="009667F7" w:rsidRPr="009667F7" w:rsidRDefault="009667F7" w:rsidP="009667F7">
                              <w:pPr>
                                <w:spacing w:after="80"/>
                                <w:rPr>
                                  <w:b/>
                                  <w:bCs/>
                                  <w:color w:val="20B29E" w:themeColor="accent2"/>
                                  <w:sz w:val="24"/>
                                  <w:szCs w:val="24"/>
                                </w:rPr>
                              </w:pPr>
                              <w:r w:rsidRPr="009667F7">
                                <w:rPr>
                                  <w:b/>
                                  <w:bCs/>
                                  <w:color w:val="20B29E" w:themeColor="accent2"/>
                                  <w:sz w:val="24"/>
                                  <w:szCs w:val="24"/>
                                </w:rPr>
                                <w:t>Service Finances</w:t>
                              </w:r>
                              <w:r w:rsidRPr="009667F7">
                                <w:rPr>
                                  <w:b/>
                                  <w:bCs/>
                                  <w:color w:val="20B29E" w:themeColor="accent2"/>
                                  <w:sz w:val="24"/>
                                  <w:szCs w:val="24"/>
                                </w:rPr>
                                <w:br/>
                                <w:t>Pôle Cotisations</w:t>
                              </w:r>
                            </w:p>
                            <w:p w:rsidR="009667F7" w:rsidRDefault="009667F7" w:rsidP="009667F7">
                              <w:pPr>
                                <w:spacing w:after="0" w:line="264" w:lineRule="exact"/>
                              </w:pPr>
                              <w:r>
                                <w:t>01 73 30 49 07</w:t>
                              </w:r>
                            </w:p>
                            <w:p w:rsidR="009667F7" w:rsidRPr="00653BD6" w:rsidRDefault="009667F7" w:rsidP="009667F7">
                              <w:pPr>
                                <w:spacing w:after="0" w:line="264" w:lineRule="exact"/>
                              </w:pPr>
                              <w:r>
                                <w:t>cotisations@cftc.fr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B3576B" id="Groupe 37" o:spid="_x0000_s1033" style="position:absolute;margin-left:-36.55pt;margin-top:-138.1pt;width:595.25pt;height:841.95pt;z-index:251675648" coordsize="75596,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SigjPBoA5bXLb7NqUgA4f5l/H/AOvVSuk8Q6Yb61EsS/vIuV9x6VzYz3rspy5omMlZ&#10;hRRRWhIUUUUAFFFFABRRRQAUUUUAFFFFABRRRQAUUUUAFFFFABRRRQAUUUUAFFFFABRRRQAUUUUA&#10;FFFFABRRRQAUUUUAFFFFAG94SlJtZYSfuyZHtkVrVi+EQdsx/wB2tquOp/EZtH4QooorM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QRmiigDnfEenfZrn7XEv7uQ/N7N/9es2uuvrSO9tWtpB94fkfWuSlgktp&#10;mglXDK2DXVRlzRsZTjbUSiiitiAooooAKKKKAA9OlbvhrVDNH9gmPzIMp7r6fhWFToZZLedZ4jhl&#10;5BqZx5o2Ki7M7IHIoqDT76O/tVuE78MvoanrhN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61ieK9PAVdQiHtJ/Q1t1HcQJcwtC4+VlwaqMuWVxNXVjjxnHNFSXdvJZ3LW0i8q2P/r1H&#10;XduYBRRRQAUUUUAFFFFAFzRNT/s+62yN+7k4b29DXUKcjIriyM9q3/DWqfaYvsczfvIx8vutc9aH&#10;2kaQl0NWijNFc5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d6C1nMB/zzb+VceOldm67kKkda4+5hNvcSQN/AxFdFDqjOoMoooroMwooooAKKKKA&#10;CiiigAooooA1fCYJvJG9I/61vj6Vj+EbciKW6P8AE21fwrYrjq/xGbR+EKKKKzKCiiigAooooAKK&#10;KKACiiigAooooAKKKKACiiigAoooJwOlAHKaw27VJz/00xVarGrAjU5wf+ehqvXdH4UYS3CiiiqE&#10;FFFFABRRRQAUUUUAFbHhEnz5h/sg/rWPWv4Rz9omP+wP51nV/hsqPxG7RRRXG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zzigAopkt&#10;xDCN00qoPVmxVSTxDpMZx9p3f7qmmoylsgL1FZ//AAkulf8APVv++DUkOvaVMcLdhT/tAinyy7Cu&#10;i5RTUkSRd0bhh7GnZqRhRRRQAUUUUAFFFFABRRRQAUUUUAFFFFABRRRQAUUVHcypbwNPJ91FyaAM&#10;zxJqxt1+w27/ADMP3jeg9KwsDrinTzPcTNPIfmZs02u6EeWNjGTuwoooqiQooooAKKKKACrGk6lL&#10;ptz5n8DffX1qvRQ1zKzA7KGRJY1dG3BhkGnVkeFLxpIWs5D/AKvlfpWvXDKPLKxundBRRRU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i+K7MMkd8i/d+V/wClYtdffW4u7SS2YfeXFciyNGxjcYZThhXVRleNjKa1uJRRRWxA&#10;UUUUAFFFFABU2nXzaddLcL93o6+oqGih66MDsopY5Y1ljfcrDINOrE8MakSP7Omb7vMf+FbdcMo8&#10;srG6d0FFFFS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IxXM+IbY2+ps2Plk+cV01ZXi&#10;u2MlmtyP+Wbc/Q1pSlyzJl8JgUUA8UV2GIUUUUAFFFFABRRRQA6KZ7eZZ42wytkV1trcrdwJcRn5&#10;XGfp7VyFb3hS5320lqesbZH0P/16xrR925pTetjWooorl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b+3+1WkkGPvKRU1BPOKAOL6cUVZ1eJYdTmjQceZn8+arV3p3VznCiiimAUUUUAFFF&#10;FABWl4UcjUGX+9Gf51m1oeFRv1Pcf4Y2/pUVPgZUfiOkoooriN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">
                <v:shape id="Image 35" o:spid="_x0000_s1034" type="#_x0000_t75" style="position:absolute;width:75596;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">
                  <v:imagedata r:id="rId13" o:title=""/>
                  <v:path arrowok="t"/>
                </v:shape>
                <v:shape id="Zone de texte 36" o:spid="_x0000_s1035" type="#_x0000_t202" style="position:absolute;left:5107;top:78259;width:29078;height:2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rsidR="009667F7" w:rsidRPr="009667F7" w:rsidRDefault="009667F7" w:rsidP="009667F7">
                        <w:pPr>
                          <w:spacing w:after="80" w:line="288" w:lineRule="exact"/>
                          <w:rPr>
                            <w:b/>
                            <w:bCs/>
                            <w:color w:val="20B29E" w:themeColor="accent2"/>
                            <w:sz w:val="24"/>
                            <w:szCs w:val="24"/>
                          </w:rPr>
                        </w:pPr>
                        <w:r w:rsidRPr="009667F7">
                          <w:rPr>
                            <w:b/>
                            <w:bCs/>
                            <w:color w:val="20B29E" w:themeColor="accent2"/>
                            <w:sz w:val="24"/>
                            <w:szCs w:val="24"/>
                          </w:rPr>
                          <w:t xml:space="preserve">Syndicat CFTC </w:t>
                        </w:r>
                      </w:p>
                      <w:p w:rsidR="009667F7" w:rsidRDefault="009667F7" w:rsidP="009667F7">
                        <w:pPr>
                          <w:spacing w:after="0" w:line="264" w:lineRule="exact"/>
                        </w:pPr>
                        <w:r>
                          <w:t>45 Rue de la Procession</w:t>
                        </w:r>
                      </w:p>
                      <w:p w:rsidR="009667F7" w:rsidRDefault="009667F7" w:rsidP="009667F7">
                        <w:pPr>
                          <w:spacing w:after="0" w:line="264" w:lineRule="exact"/>
                        </w:pPr>
                        <w:r>
                          <w:t>CS 82348</w:t>
                        </w:r>
                      </w:p>
                      <w:p w:rsidR="009667F7" w:rsidRDefault="009667F7" w:rsidP="009667F7">
                        <w:pPr>
                          <w:spacing w:after="0" w:line="264" w:lineRule="exact"/>
                        </w:pPr>
                        <w:r>
                          <w:t xml:space="preserve">75739 Paris Cedex 15 </w:t>
                        </w:r>
                      </w:p>
                      <w:p w:rsidR="009667F7" w:rsidRDefault="009667F7" w:rsidP="009667F7">
                        <w:pPr>
                          <w:spacing w:after="0" w:line="264" w:lineRule="exact"/>
                        </w:pPr>
                      </w:p>
                      <w:p w:rsidR="009667F7" w:rsidRPr="009667F7" w:rsidRDefault="009667F7" w:rsidP="009667F7">
                        <w:pPr>
                          <w:spacing w:after="80" w:line="288" w:lineRule="exact"/>
                          <w:rPr>
                            <w:b/>
                            <w:bCs/>
                            <w:color w:val="20B29E" w:themeColor="accent2"/>
                            <w:sz w:val="24"/>
                            <w:szCs w:val="24"/>
                          </w:rPr>
                        </w:pPr>
                        <w:r w:rsidRPr="009667F7">
                          <w:rPr>
                            <w:b/>
                            <w:bCs/>
                            <w:color w:val="20B29E" w:themeColor="accent2"/>
                            <w:sz w:val="24"/>
                            <w:szCs w:val="24"/>
                          </w:rPr>
                          <w:t>Assistance inaric.com</w:t>
                        </w:r>
                      </w:p>
                      <w:p w:rsidR="009667F7" w:rsidRDefault="009667F7" w:rsidP="009667F7">
                        <w:pPr>
                          <w:spacing w:after="0" w:line="264" w:lineRule="exact"/>
                        </w:pPr>
                        <w:r>
                          <w:t xml:space="preserve">P01 73 30 43 88 </w:t>
                        </w:r>
                      </w:p>
                      <w:p w:rsidR="009667F7" w:rsidRDefault="009667F7" w:rsidP="009667F7">
                        <w:pPr>
                          <w:spacing w:after="0" w:line="264" w:lineRule="exact"/>
                        </w:pPr>
                        <w:r w:rsidRPr="009667F7">
                          <w:t>inaric@cftc.fr</w:t>
                        </w:r>
                      </w:p>
                      <w:p w:rsidR="009667F7" w:rsidRDefault="009667F7" w:rsidP="009667F7">
                        <w:pPr>
                          <w:spacing w:after="0" w:line="264" w:lineRule="exact"/>
                        </w:pPr>
                      </w:p>
                      <w:p w:rsidR="009667F7" w:rsidRPr="009667F7" w:rsidRDefault="009667F7" w:rsidP="009667F7">
                        <w:pPr>
                          <w:spacing w:after="80"/>
                          <w:rPr>
                            <w:b/>
                            <w:bCs/>
                            <w:color w:val="20B29E" w:themeColor="accent2"/>
                            <w:sz w:val="24"/>
                            <w:szCs w:val="24"/>
                          </w:rPr>
                        </w:pPr>
                        <w:r w:rsidRPr="009667F7">
                          <w:rPr>
                            <w:b/>
                            <w:bCs/>
                            <w:color w:val="20B29E" w:themeColor="accent2"/>
                            <w:sz w:val="24"/>
                            <w:szCs w:val="24"/>
                          </w:rPr>
                          <w:t>Service Finances</w:t>
                        </w:r>
                        <w:r w:rsidRPr="009667F7">
                          <w:rPr>
                            <w:b/>
                            <w:bCs/>
                            <w:color w:val="20B29E" w:themeColor="accent2"/>
                            <w:sz w:val="24"/>
                            <w:szCs w:val="24"/>
                          </w:rPr>
                          <w:br/>
                          <w:t>Pôle Cotisations</w:t>
                        </w:r>
                      </w:p>
                      <w:p w:rsidR="009667F7" w:rsidRDefault="009667F7" w:rsidP="009667F7">
                        <w:pPr>
                          <w:spacing w:after="0" w:line="264" w:lineRule="exact"/>
                        </w:pPr>
                        <w:r>
                          <w:t>01 73 30 49 07</w:t>
                        </w:r>
                      </w:p>
                      <w:p w:rsidR="009667F7" w:rsidRPr="00653BD6" w:rsidRDefault="009667F7" w:rsidP="009667F7">
                        <w:pPr>
                          <w:spacing w:after="0" w:line="264" w:lineRule="exact"/>
                        </w:pPr>
                        <w:r>
                          <w:t>cotisations@cftc.fr</w:t>
                        </w:r>
                      </w:p>
                    </w:txbxContent>
                  </v:textbox>
                </v:shape>
              </v:group>
            </w:pict>
          </mc:Fallback>
        </mc:AlternateContent>
      </w:r>
    </w:p>
    <w:p w:rsidR="005641A3" w:rsidRDefault="005641A3"/>
    <w:p w:rsidR="005641A3" w:rsidRDefault="005641A3"/>
    <w:p w:rsidR="00934D68" w:rsidRDefault="00934D68">
      <w:pPr>
        <w:sectPr w:rsidR="00934D68" w:rsidSect="00E30817">
          <w:type w:val="continuous"/>
          <w:pgSz w:w="11906" w:h="16838" w:code="9"/>
          <w:pgMar w:top="1418" w:right="794" w:bottom="1418" w:left="851" w:header="567" w:footer="567" w:gutter="0"/>
          <w:cols w:space="708"/>
          <w:titlePg/>
          <w:docGrid w:linePitch="360"/>
        </w:sectPr>
      </w:pPr>
    </w:p>
    <w:p w:rsidR="005641A3" w:rsidRDefault="005641A3"/>
    <w:p w:rsidR="005641A3" w:rsidRDefault="005641A3"/>
    <w:p w:rsidR="00391DA8" w:rsidRDefault="00391DA8"/>
    <w:p w:rsidR="00391DA8" w:rsidRDefault="00391DA8"/>
    <w:p w:rsidR="00391DA8" w:rsidRDefault="00391DA8"/>
    <w:sectPr w:rsidR="00391DA8" w:rsidSect="000B5FCC">
      <w:type w:val="continuous"/>
      <w:pgSz w:w="11906" w:h="16838" w:code="9"/>
      <w:pgMar w:top="1418" w:right="794" w:bottom="1418"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673" w:rsidRDefault="00C63673" w:rsidP="00BB765D">
      <w:pPr>
        <w:spacing w:after="0" w:line="240" w:lineRule="auto"/>
      </w:pPr>
      <w:r>
        <w:separator/>
      </w:r>
    </w:p>
  </w:endnote>
  <w:endnote w:type="continuationSeparator" w:id="0">
    <w:p w:rsidR="00C63673" w:rsidRDefault="00C63673" w:rsidP="00BB7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nrope">
    <w:charset w:val="00"/>
    <w:family w:val="auto"/>
    <w:pitch w:val="variable"/>
    <w:sig w:usb0="A00002BF" w:usb1="5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65D" w:rsidRDefault="005641A3">
    <w:pPr>
      <w:pStyle w:val="Pieddepage"/>
    </w:pPr>
    <w:r>
      <w:rPr>
        <w:noProof/>
        <w:color w:val="EA4F70" w:themeColor="accent1"/>
        <w:sz w:val="24"/>
        <w:szCs w:val="24"/>
        <w:lang w:eastAsia="fr-FR"/>
      </w:rPr>
      <mc:AlternateContent>
        <mc:Choice Requires="wps">
          <w:drawing>
            <wp:anchor distT="0" distB="0" distL="114300" distR="114300" simplePos="0" relativeHeight="251661312" behindDoc="0" locked="0" layoutInCell="1" allowOverlap="1" wp14:anchorId="0776C5B3" wp14:editId="728B0824">
              <wp:simplePos x="0" y="0"/>
              <wp:positionH relativeFrom="column">
                <wp:posOffset>5847017</wp:posOffset>
              </wp:positionH>
              <wp:positionV relativeFrom="paragraph">
                <wp:posOffset>-39984</wp:posOffset>
              </wp:positionV>
              <wp:extent cx="679939" cy="247859"/>
              <wp:effectExtent l="0" t="0" r="6350" b="0"/>
              <wp:wrapNone/>
              <wp:docPr id="4" name="Zone de texte 4"/>
              <wp:cNvGraphicFramePr/>
              <a:graphic xmlns:a="http://schemas.openxmlformats.org/drawingml/2006/main">
                <a:graphicData uri="http://schemas.microsoft.com/office/word/2010/wordprocessingShape">
                  <wps:wsp>
                    <wps:cNvSpPr txBox="1"/>
                    <wps:spPr>
                      <a:xfrm>
                        <a:off x="0" y="0"/>
                        <a:ext cx="679939" cy="247859"/>
                      </a:xfrm>
                      <a:prstGeom prst="rect">
                        <a:avLst/>
                      </a:prstGeom>
                      <a:noFill/>
                      <a:ln w="6350">
                        <a:noFill/>
                      </a:ln>
                    </wps:spPr>
                    <wps:txbx>
                      <w:txbxContent>
                        <w:p w:rsidR="005641A3" w:rsidRDefault="005641A3" w:rsidP="005641A3">
                          <w:pPr>
                            <w:jc w:val="right"/>
                          </w:pPr>
                          <w:r>
                            <w:fldChar w:fldCharType="begin"/>
                          </w:r>
                          <w:r>
                            <w:instrText>PAGE   \* MERGEFORMAT</w:instrText>
                          </w:r>
                          <w:r>
                            <w:fldChar w:fldCharType="separate"/>
                          </w:r>
                          <w:r w:rsidR="004009A2">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76C5B3" id="_x0000_t202" coordsize="21600,21600" o:spt="202" path="m,l,21600r21600,l21600,xe">
              <v:stroke joinstyle="miter"/>
              <v:path gradientshapeok="t" o:connecttype="rect"/>
            </v:shapetype>
            <v:shape id="Zone de texte 4" o:spid="_x0000_s1036" type="#_x0000_t202" style="position:absolute;margin-left:460.4pt;margin-top:-3.15pt;width:53.55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" filled="f" stroked="f" strokeweight=".5pt">
              <v:textbox inset="0,0,0,0">
                <w:txbxContent>
                  <w:p w:rsidR="005641A3" w:rsidRDefault="005641A3" w:rsidP="005641A3">
                    <w:pPr>
                      <w:jc w:val="right"/>
                    </w:pPr>
                    <w:r>
                      <w:fldChar w:fldCharType="begin"/>
                    </w:r>
                    <w:r>
                      <w:instrText>PAGE   \* MERGEFORMAT</w:instrText>
                    </w:r>
                    <w:r>
                      <w:fldChar w:fldCharType="separate"/>
                    </w:r>
                    <w:r w:rsidR="004009A2">
                      <w:rPr>
                        <w:noProof/>
                      </w:rPr>
                      <w:t>6</w:t>
                    </w:r>
                    <w:r>
                      <w:fldChar w:fldCharType="end"/>
                    </w:r>
                  </w:p>
                </w:txbxContent>
              </v:textbox>
            </v:shape>
          </w:pict>
        </mc:Fallback>
      </mc:AlternateContent>
    </w:r>
    <w:r w:rsidRPr="005641A3">
      <w:rPr>
        <w:color w:val="EA4F70" w:themeColor="accent1"/>
        <w:sz w:val="24"/>
        <w:szCs w:val="24"/>
      </w:rPr>
      <w:fldChar w:fldCharType="begin"/>
    </w:r>
    <w:r w:rsidRPr="005641A3">
      <w:rPr>
        <w:color w:val="EA4F70" w:themeColor="accent1"/>
        <w:sz w:val="24"/>
        <w:szCs w:val="24"/>
      </w:rPr>
      <w:instrText xml:space="preserve"> TIME \@ "dd/MM/yyyy" </w:instrText>
    </w:r>
    <w:r w:rsidRPr="005641A3">
      <w:rPr>
        <w:color w:val="EA4F70" w:themeColor="accent1"/>
        <w:sz w:val="24"/>
        <w:szCs w:val="24"/>
      </w:rPr>
      <w:fldChar w:fldCharType="separate"/>
    </w:r>
    <w:r w:rsidR="004009A2">
      <w:rPr>
        <w:noProof/>
        <w:color w:val="EA4F70" w:themeColor="accent1"/>
        <w:sz w:val="24"/>
        <w:szCs w:val="24"/>
      </w:rPr>
      <w:t>28/02/2022</w:t>
    </w:r>
    <w:r w:rsidRPr="005641A3">
      <w:rPr>
        <w:color w:val="EA4F70" w:themeColor="accent1"/>
        <w:sz w:val="24"/>
        <w:szCs w:val="24"/>
      </w:rPr>
      <w:fldChar w:fldCharType="end"/>
    </w:r>
    <w:r>
      <w:rPr>
        <w:color w:val="EA4F70" w:themeColor="accent1"/>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C8F" w:rsidRPr="00230C8F" w:rsidRDefault="00230C8F">
    <w:pPr>
      <w:pStyle w:val="Pieddepage"/>
      <w:rPr>
        <w:color w:val="EA4F70" w:themeColor="accent1"/>
        <w:sz w:val="24"/>
        <w:szCs w:val="24"/>
      </w:rPr>
    </w:pPr>
    <w:r w:rsidRPr="00230C8F">
      <w:rPr>
        <w:color w:val="EA4F70" w:themeColor="accent1"/>
        <w:sz w:val="24"/>
        <w:szCs w:val="24"/>
      </w:rPr>
      <w:fldChar w:fldCharType="begin"/>
    </w:r>
    <w:r w:rsidRPr="00230C8F">
      <w:rPr>
        <w:color w:val="EA4F70" w:themeColor="accent1"/>
        <w:sz w:val="24"/>
        <w:szCs w:val="24"/>
      </w:rPr>
      <w:instrText xml:space="preserve"> TIME \@ "dd/MM/yyyy" </w:instrText>
    </w:r>
    <w:r w:rsidRPr="00230C8F">
      <w:rPr>
        <w:color w:val="EA4F70" w:themeColor="accent1"/>
        <w:sz w:val="24"/>
        <w:szCs w:val="24"/>
      </w:rPr>
      <w:fldChar w:fldCharType="separate"/>
    </w:r>
    <w:r w:rsidR="004009A2">
      <w:rPr>
        <w:noProof/>
        <w:color w:val="EA4F70" w:themeColor="accent1"/>
        <w:sz w:val="24"/>
        <w:szCs w:val="24"/>
      </w:rPr>
      <w:t>28/02/2022</w:t>
    </w:r>
    <w:r w:rsidRPr="00230C8F">
      <w:rPr>
        <w:color w:val="EA4F70" w:themeColor="accen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673" w:rsidRDefault="00C63673" w:rsidP="00BB765D">
      <w:pPr>
        <w:spacing w:after="0" w:line="240" w:lineRule="auto"/>
      </w:pPr>
      <w:r>
        <w:separator/>
      </w:r>
    </w:p>
  </w:footnote>
  <w:footnote w:type="continuationSeparator" w:id="0">
    <w:p w:rsidR="00C63673" w:rsidRDefault="00C63673" w:rsidP="00BB7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65D" w:rsidRPr="00BB765D" w:rsidRDefault="00BB765D" w:rsidP="00BB765D">
    <w:pPr>
      <w:pStyle w:val="En-tte"/>
      <w:tabs>
        <w:tab w:val="clear" w:pos="4536"/>
        <w:tab w:val="clear" w:pos="9072"/>
        <w:tab w:val="center" w:pos="4111"/>
        <w:tab w:val="right" w:pos="8931"/>
      </w:tabs>
      <w:ind w:right="-371"/>
      <w:rPr>
        <w:sz w:val="24"/>
        <w:szCs w:val="24"/>
      </w:rPr>
    </w:pPr>
    <w:r w:rsidRPr="00BB765D">
      <w:rPr>
        <w:noProof/>
        <w:color w:val="FBBB1D" w:themeColor="accent4"/>
        <w:sz w:val="24"/>
        <w:szCs w:val="24"/>
      </w:rPr>
      <w:t>Dossier - Circulaire aux trésoriers</w:t>
    </w:r>
    <w:r>
      <w:rPr>
        <w:noProof/>
        <w:color w:val="FBBB1D" w:themeColor="accent4"/>
        <w:sz w:val="24"/>
        <w:szCs w:val="24"/>
      </w:rPr>
      <w:tab/>
    </w:r>
    <w:r>
      <w:rPr>
        <w:noProof/>
        <w:color w:val="FBBB1D" w:themeColor="accent4"/>
        <w:sz w:val="24"/>
        <w:szCs w:val="24"/>
      </w:rPr>
      <w:tab/>
    </w:r>
    <w:r>
      <w:rPr>
        <w:noProof/>
        <w:color w:val="FBBB1D" w:themeColor="accent4"/>
        <w:sz w:val="24"/>
        <w:szCs w:val="24"/>
      </w:rPr>
      <w:tab/>
      <w:t xml:space="preserve">      </w:t>
    </w:r>
    <w:r w:rsidRPr="00BB765D">
      <w:rPr>
        <w:b/>
        <w:bCs/>
        <w:noProof/>
        <w:color w:val="0F3F93" w:themeColor="text2"/>
        <w:sz w:val="28"/>
        <w:szCs w:val="28"/>
      </w:rPr>
      <w:t>CFTC</w:t>
    </w:r>
    <w:r>
      <w:rPr>
        <w:noProof/>
        <w:color w:val="FBBB1D" w:themeColor="accent4"/>
        <w:sz w:val="24"/>
        <w:szCs w:val="24"/>
      </w:rPr>
      <w:tab/>
    </w:r>
    <w:r>
      <w:rPr>
        <w:noProof/>
        <w:color w:val="FBBB1D" w:themeColor="accent4"/>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C8F" w:rsidRDefault="006F534D" w:rsidP="00230C8F">
    <w:pPr>
      <w:pStyle w:val="Pieddepage"/>
    </w:pPr>
    <w:r>
      <w:rPr>
        <w:noProof/>
        <w:lang w:eastAsia="fr-FR"/>
      </w:rPr>
      <w:drawing>
        <wp:anchor distT="0" distB="0" distL="114300" distR="114300" simplePos="0" relativeHeight="251663360" behindDoc="1" locked="0" layoutInCell="1" allowOverlap="1" wp14:anchorId="5AC43C0C" wp14:editId="354072A6">
          <wp:simplePos x="0" y="0"/>
          <wp:positionH relativeFrom="page">
            <wp:align>center</wp:align>
          </wp:positionH>
          <wp:positionV relativeFrom="page">
            <wp:align>center</wp:align>
          </wp:positionV>
          <wp:extent cx="7560000" cy="10692000"/>
          <wp:effectExtent l="0" t="0" r="317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EF30CA" w:rsidRDefault="00EF30CA">
    <w:pPr>
      <w:pStyle w:val="En-tte"/>
    </w:pPr>
    <w:r>
      <w:rPr>
        <w:noProof/>
        <w:lang w:eastAsia="fr-FR"/>
      </w:rPr>
      <w:drawing>
        <wp:anchor distT="0" distB="0" distL="114300" distR="114300" simplePos="0" relativeHeight="251662336" behindDoc="0" locked="0" layoutInCell="1" allowOverlap="1" wp14:anchorId="047B1F6D" wp14:editId="02715944">
          <wp:simplePos x="0" y="0"/>
          <wp:positionH relativeFrom="page">
            <wp:align>center</wp:align>
          </wp:positionH>
          <wp:positionV relativeFrom="page">
            <wp:align>center</wp:align>
          </wp:positionV>
          <wp:extent cx="7560000" cy="10692000"/>
          <wp:effectExtent l="0" t="0" r="317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E0F"/>
    <w:multiLevelType w:val="hybridMultilevel"/>
    <w:tmpl w:val="2F088CBA"/>
    <w:lvl w:ilvl="0" w:tplc="51B05558">
      <w:start w:val="1"/>
      <w:numFmt w:val="bullet"/>
      <w:pStyle w:val="3-PUCE1"/>
      <w:lvlText w:val="·"/>
      <w:lvlJc w:val="left"/>
      <w:pPr>
        <w:ind w:left="720" w:hanging="360"/>
      </w:pPr>
      <w:rPr>
        <w:rFonts w:ascii="Symbol" w:hAnsi="Symbol" w:hint="default"/>
        <w:color w:val="EA4F70"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AC20C53"/>
    <w:multiLevelType w:val="multilevel"/>
    <w:tmpl w:val="3D0C45C6"/>
    <w:lvl w:ilvl="0">
      <w:start w:val="1"/>
      <w:numFmt w:val="decimal"/>
      <w:pStyle w:val="Titre1"/>
      <w:suff w:val="space"/>
      <w:lvlText w:val="%1."/>
      <w:lvlJc w:val="left"/>
      <w:pPr>
        <w:ind w:left="360" w:hanging="360"/>
      </w:pPr>
      <w:rPr>
        <w:rFonts w:ascii="Tahoma" w:hAnsi="Tahoma" w:hint="default"/>
        <w:b/>
        <w:i w:val="0"/>
        <w:color w:val="0F3F93" w:themeColor="text2"/>
        <w:sz w:val="60"/>
      </w:rPr>
    </w:lvl>
    <w:lvl w:ilvl="1">
      <w:start w:val="1"/>
      <w:numFmt w:val="decimal"/>
      <w:pStyle w:val="Titre2"/>
      <w:suff w:val="space"/>
      <w:lvlText w:val="%1.%2"/>
      <w:lvlJc w:val="left"/>
      <w:pPr>
        <w:ind w:left="0" w:firstLine="0"/>
      </w:pPr>
      <w:rPr>
        <w:rFonts w:ascii="Century Gothic" w:hAnsi="Century Gothic" w:hint="default"/>
        <w:b/>
        <w:i w:val="0"/>
        <w:color w:val="20B29E" w:themeColor="accent2"/>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38C4BE3"/>
    <w:multiLevelType w:val="hybridMultilevel"/>
    <w:tmpl w:val="2C8C4C62"/>
    <w:lvl w:ilvl="0" w:tplc="E28242D6">
      <w:start w:val="1"/>
      <w:numFmt w:val="bullet"/>
      <w:lvlText w:val="•"/>
      <w:lvlJc w:val="left"/>
      <w:pPr>
        <w:ind w:left="720" w:hanging="360"/>
      </w:pPr>
      <w:rPr>
        <w:rFonts w:ascii="Manrope" w:hAnsi="Manrope" w:hint="default"/>
        <w:color w:val="EA4F70"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FDD"/>
    <w:rsid w:val="000B5FCC"/>
    <w:rsid w:val="001151E4"/>
    <w:rsid w:val="001F1E86"/>
    <w:rsid w:val="00230C8F"/>
    <w:rsid w:val="002D499F"/>
    <w:rsid w:val="002F0278"/>
    <w:rsid w:val="00367DCB"/>
    <w:rsid w:val="00391DA8"/>
    <w:rsid w:val="003A735F"/>
    <w:rsid w:val="004009A2"/>
    <w:rsid w:val="00424471"/>
    <w:rsid w:val="004274FF"/>
    <w:rsid w:val="00435D64"/>
    <w:rsid w:val="0043600A"/>
    <w:rsid w:val="004A2D4A"/>
    <w:rsid w:val="004C4C35"/>
    <w:rsid w:val="005261ED"/>
    <w:rsid w:val="00554AB2"/>
    <w:rsid w:val="005641A3"/>
    <w:rsid w:val="00622683"/>
    <w:rsid w:val="00653BD6"/>
    <w:rsid w:val="00657520"/>
    <w:rsid w:val="00665BC6"/>
    <w:rsid w:val="00673E94"/>
    <w:rsid w:val="006C5925"/>
    <w:rsid w:val="006E01BA"/>
    <w:rsid w:val="006F534D"/>
    <w:rsid w:val="00750E2E"/>
    <w:rsid w:val="00783B44"/>
    <w:rsid w:val="007B2FEB"/>
    <w:rsid w:val="007F108F"/>
    <w:rsid w:val="0085374B"/>
    <w:rsid w:val="009058DF"/>
    <w:rsid w:val="00906E90"/>
    <w:rsid w:val="00934D68"/>
    <w:rsid w:val="009524FF"/>
    <w:rsid w:val="009667F7"/>
    <w:rsid w:val="009A6781"/>
    <w:rsid w:val="00A53549"/>
    <w:rsid w:val="00AC6546"/>
    <w:rsid w:val="00BB765D"/>
    <w:rsid w:val="00C63673"/>
    <w:rsid w:val="00C94AC5"/>
    <w:rsid w:val="00CD3A6D"/>
    <w:rsid w:val="00CF5669"/>
    <w:rsid w:val="00D1356A"/>
    <w:rsid w:val="00D87D5F"/>
    <w:rsid w:val="00DA51DF"/>
    <w:rsid w:val="00DF0550"/>
    <w:rsid w:val="00DF591C"/>
    <w:rsid w:val="00E30817"/>
    <w:rsid w:val="00EF30CA"/>
    <w:rsid w:val="00F10590"/>
    <w:rsid w:val="00F16FDD"/>
    <w:rsid w:val="00F2169B"/>
    <w:rsid w:val="00F238A8"/>
    <w:rsid w:val="00F413DF"/>
    <w:rsid w:val="00FF1F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095C"/>
  <w15:chartTrackingRefBased/>
  <w15:docId w15:val="{5DF5D8D8-FE1E-4D74-982D-97A3F751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ahoma"/>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aliases w:val="1-Titre 1"/>
    <w:basedOn w:val="5-TEXTENORMAL"/>
    <w:next w:val="Normal"/>
    <w:link w:val="Titre1Car"/>
    <w:uiPriority w:val="9"/>
    <w:qFormat/>
    <w:rsid w:val="00367DCB"/>
    <w:pPr>
      <w:numPr>
        <w:numId w:val="3"/>
      </w:numPr>
      <w:spacing w:after="480" w:line="720" w:lineRule="exact"/>
      <w:ind w:left="0" w:firstLine="0"/>
      <w:outlineLvl w:val="0"/>
    </w:pPr>
    <w:rPr>
      <w:rFonts w:ascii="Tahoma" w:hAnsi="Tahoma"/>
      <w:b/>
      <w:bCs/>
      <w:noProof/>
      <w:color w:val="0F3F93" w:themeColor="text2"/>
      <w:sz w:val="60"/>
      <w:szCs w:val="60"/>
    </w:rPr>
  </w:style>
  <w:style w:type="paragraph" w:styleId="Titre2">
    <w:name w:val="heading 2"/>
    <w:aliases w:val="2- Titre 2"/>
    <w:basedOn w:val="5-TEXTENORMAL"/>
    <w:next w:val="Normal"/>
    <w:link w:val="Titre2Car"/>
    <w:uiPriority w:val="9"/>
    <w:unhideWhenUsed/>
    <w:qFormat/>
    <w:rsid w:val="00673E94"/>
    <w:pPr>
      <w:numPr>
        <w:ilvl w:val="1"/>
        <w:numId w:val="3"/>
      </w:numPr>
      <w:spacing w:before="120" w:after="120" w:line="288" w:lineRule="exact"/>
      <w:outlineLvl w:val="1"/>
    </w:pPr>
    <w:rPr>
      <w:b/>
      <w:bCs/>
      <w:color w:val="20B29E" w:themeColor="accent2"/>
      <w:sz w:val="24"/>
      <w:szCs w:val="24"/>
    </w:rPr>
  </w:style>
  <w:style w:type="paragraph" w:styleId="Titre3">
    <w:name w:val="heading 3"/>
    <w:basedOn w:val="Normal"/>
    <w:next w:val="Normal"/>
    <w:link w:val="Titre3Car"/>
    <w:uiPriority w:val="9"/>
    <w:semiHidden/>
    <w:unhideWhenUsed/>
    <w:rsid w:val="007F108F"/>
    <w:pPr>
      <w:keepNext/>
      <w:keepLines/>
      <w:spacing w:before="40" w:after="0"/>
      <w:outlineLvl w:val="2"/>
    </w:pPr>
    <w:rPr>
      <w:rFonts w:asciiTheme="majorHAnsi" w:eastAsiaTheme="majorEastAsia" w:hAnsiTheme="majorHAnsi" w:cstheme="majorBidi"/>
      <w:color w:val="8B102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B765D"/>
    <w:pPr>
      <w:tabs>
        <w:tab w:val="center" w:pos="4536"/>
        <w:tab w:val="right" w:pos="9072"/>
      </w:tabs>
      <w:spacing w:after="0" w:line="240" w:lineRule="auto"/>
    </w:pPr>
  </w:style>
  <w:style w:type="character" w:customStyle="1" w:styleId="En-tteCar">
    <w:name w:val="En-tête Car"/>
    <w:basedOn w:val="Policepardfaut"/>
    <w:link w:val="En-tte"/>
    <w:uiPriority w:val="99"/>
    <w:rsid w:val="00BB765D"/>
  </w:style>
  <w:style w:type="paragraph" w:styleId="Pieddepage">
    <w:name w:val="footer"/>
    <w:basedOn w:val="Normal"/>
    <w:link w:val="PieddepageCar"/>
    <w:uiPriority w:val="99"/>
    <w:unhideWhenUsed/>
    <w:rsid w:val="00BB76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765D"/>
  </w:style>
  <w:style w:type="paragraph" w:customStyle="1" w:styleId="1-TEXTEBLEU48">
    <w:name w:val="1-TEXTE BLEU 48"/>
    <w:next w:val="5-TEXTENORMAL"/>
    <w:link w:val="1-TEXTEBLEU48Car"/>
    <w:qFormat/>
    <w:rsid w:val="00622683"/>
    <w:pPr>
      <w:spacing w:after="0" w:line="1040" w:lineRule="exact"/>
    </w:pPr>
    <w:rPr>
      <w:rFonts w:ascii="Tahoma" w:hAnsi="Tahoma"/>
      <w:b/>
      <w:bCs/>
      <w:color w:val="0F3F93" w:themeColor="text2"/>
      <w:sz w:val="96"/>
      <w:szCs w:val="96"/>
    </w:rPr>
  </w:style>
  <w:style w:type="paragraph" w:customStyle="1" w:styleId="5-TEXTENORMAL">
    <w:name w:val="5- TEXTE NORMAL"/>
    <w:basedOn w:val="1-TEXTEBLEU48"/>
    <w:link w:val="5-TEXTENORMALCar"/>
    <w:qFormat/>
    <w:rsid w:val="002D499F"/>
    <w:pPr>
      <w:spacing w:line="264" w:lineRule="exact"/>
    </w:pPr>
    <w:rPr>
      <w:rFonts w:ascii="Century Gothic" w:hAnsi="Century Gothic"/>
      <w:b w:val="0"/>
      <w:bCs w:val="0"/>
      <w:color w:val="auto"/>
      <w:sz w:val="20"/>
      <w:szCs w:val="20"/>
    </w:rPr>
  </w:style>
  <w:style w:type="character" w:customStyle="1" w:styleId="1-TEXTEBLEU48Car">
    <w:name w:val="1-TEXTE BLEU 48 Car"/>
    <w:basedOn w:val="Policepardfaut"/>
    <w:link w:val="1-TEXTEBLEU48"/>
    <w:rsid w:val="00622683"/>
    <w:rPr>
      <w:rFonts w:ascii="Tahoma" w:hAnsi="Tahoma" w:cs="Tahoma"/>
      <w:b/>
      <w:bCs/>
      <w:color w:val="0F3F93" w:themeColor="text2"/>
      <w:sz w:val="96"/>
      <w:szCs w:val="96"/>
    </w:rPr>
  </w:style>
  <w:style w:type="paragraph" w:customStyle="1" w:styleId="4-TEXTE2COLONNES">
    <w:name w:val="4- TEXTE 2 COLONNES"/>
    <w:next w:val="5-TEXTENORMAL"/>
    <w:link w:val="4-TEXTE2COLONNESCar"/>
    <w:rsid w:val="001F1E86"/>
    <w:pPr>
      <w:tabs>
        <w:tab w:val="left" w:pos="3969"/>
      </w:tabs>
    </w:pPr>
    <w:rPr>
      <w:noProof/>
    </w:rPr>
  </w:style>
  <w:style w:type="character" w:customStyle="1" w:styleId="5-TEXTENORMALCar">
    <w:name w:val="5- TEXTE NORMAL Car"/>
    <w:basedOn w:val="1-TEXTEBLEU48Car"/>
    <w:link w:val="5-TEXTENORMAL"/>
    <w:rsid w:val="002D499F"/>
    <w:rPr>
      <w:rFonts w:ascii="Tahoma" w:hAnsi="Tahoma" w:cs="Tahoma"/>
      <w:b w:val="0"/>
      <w:bCs w:val="0"/>
      <w:color w:val="0F3F93" w:themeColor="text2"/>
      <w:sz w:val="20"/>
      <w:szCs w:val="20"/>
    </w:rPr>
  </w:style>
  <w:style w:type="character" w:customStyle="1" w:styleId="Titre1Car">
    <w:name w:val="Titre 1 Car"/>
    <w:aliases w:val="1-Titre 1 Car"/>
    <w:basedOn w:val="Policepardfaut"/>
    <w:link w:val="Titre1"/>
    <w:uiPriority w:val="9"/>
    <w:rsid w:val="00367DCB"/>
    <w:rPr>
      <w:rFonts w:ascii="Tahoma" w:hAnsi="Tahoma" w:cs="Tahoma"/>
      <w:b/>
      <w:bCs/>
      <w:noProof/>
      <w:color w:val="0F3F93" w:themeColor="text2"/>
      <w:sz w:val="60"/>
      <w:szCs w:val="60"/>
    </w:rPr>
  </w:style>
  <w:style w:type="character" w:customStyle="1" w:styleId="4-TEXTE2COLONNESCar">
    <w:name w:val="4- TEXTE 2 COLONNES Car"/>
    <w:basedOn w:val="Policepardfaut"/>
    <w:link w:val="4-TEXTE2COLONNES"/>
    <w:rsid w:val="001F1E86"/>
    <w:rPr>
      <w:rFonts w:cs="Tahoma"/>
      <w:noProof/>
    </w:rPr>
  </w:style>
  <w:style w:type="character" w:customStyle="1" w:styleId="Titre2Car">
    <w:name w:val="Titre 2 Car"/>
    <w:aliases w:val="2- Titre 2 Car"/>
    <w:basedOn w:val="Policepardfaut"/>
    <w:link w:val="Titre2"/>
    <w:uiPriority w:val="9"/>
    <w:rsid w:val="00673E94"/>
    <w:rPr>
      <w:rFonts w:cs="Tahoma"/>
      <w:b/>
      <w:bCs/>
      <w:color w:val="20B29E" w:themeColor="accent2"/>
      <w:sz w:val="24"/>
      <w:szCs w:val="24"/>
    </w:rPr>
  </w:style>
  <w:style w:type="paragraph" w:customStyle="1" w:styleId="3-PUCE1">
    <w:name w:val="3- PUCE 1"/>
    <w:link w:val="3-PUCE1Car"/>
    <w:qFormat/>
    <w:rsid w:val="0085374B"/>
    <w:pPr>
      <w:numPr>
        <w:numId w:val="2"/>
      </w:numPr>
      <w:spacing w:after="120"/>
      <w:ind w:left="198" w:hanging="198"/>
    </w:pPr>
  </w:style>
  <w:style w:type="paragraph" w:customStyle="1" w:styleId="4-TEXTEROSE">
    <w:name w:val="4-TEXTE ROSE"/>
    <w:next w:val="5-TEXTENORMAL"/>
    <w:link w:val="4-TEXTEROSECar"/>
    <w:qFormat/>
    <w:rsid w:val="00F413DF"/>
    <w:pPr>
      <w:spacing w:after="0" w:line="264" w:lineRule="exact"/>
    </w:pPr>
    <w:rPr>
      <w:color w:val="EA4F70" w:themeColor="accent1"/>
    </w:rPr>
  </w:style>
  <w:style w:type="character" w:customStyle="1" w:styleId="3-PUCE1Car">
    <w:name w:val="3- PUCE 1 Car"/>
    <w:basedOn w:val="Policepardfaut"/>
    <w:link w:val="3-PUCE1"/>
    <w:rsid w:val="0085374B"/>
    <w:rPr>
      <w:rFonts w:cs="Tahoma"/>
      <w:sz w:val="20"/>
      <w:szCs w:val="20"/>
    </w:rPr>
  </w:style>
  <w:style w:type="paragraph" w:customStyle="1" w:styleId="6-TEXTEVERTENCART">
    <w:name w:val="6- TEXTE VERT ENCART"/>
    <w:next w:val="5-TEXTENORMAL"/>
    <w:link w:val="6-TEXTEVERTENCARTCar"/>
    <w:qFormat/>
    <w:rsid w:val="00FF1F93"/>
    <w:pPr>
      <w:spacing w:line="288" w:lineRule="exact"/>
    </w:pPr>
    <w:rPr>
      <w:b/>
      <w:bCs/>
      <w:color w:val="20B29E" w:themeColor="accent2"/>
      <w:sz w:val="24"/>
      <w:szCs w:val="24"/>
    </w:rPr>
  </w:style>
  <w:style w:type="character" w:customStyle="1" w:styleId="4-TEXTEROSECar">
    <w:name w:val="4-TEXTE ROSE Car"/>
    <w:basedOn w:val="Policepardfaut"/>
    <w:link w:val="4-TEXTEROSE"/>
    <w:rsid w:val="00F413DF"/>
    <w:rPr>
      <w:color w:val="EA4F70" w:themeColor="accent1"/>
    </w:rPr>
  </w:style>
  <w:style w:type="character" w:styleId="Lienhypertexte">
    <w:name w:val="Hyperlink"/>
    <w:basedOn w:val="Policepardfaut"/>
    <w:uiPriority w:val="99"/>
    <w:unhideWhenUsed/>
    <w:rsid w:val="009667F7"/>
    <w:rPr>
      <w:color w:val="0F3F93" w:themeColor="hyperlink"/>
      <w:u w:val="single"/>
    </w:rPr>
  </w:style>
  <w:style w:type="character" w:customStyle="1" w:styleId="6-TEXTEVERTENCARTCar">
    <w:name w:val="6- TEXTE VERT ENCART Car"/>
    <w:basedOn w:val="Policepardfaut"/>
    <w:link w:val="6-TEXTEVERTENCART"/>
    <w:rsid w:val="00FF1F93"/>
    <w:rPr>
      <w:b/>
      <w:bCs/>
      <w:color w:val="20B29E" w:themeColor="accent2"/>
      <w:sz w:val="24"/>
      <w:szCs w:val="24"/>
    </w:rPr>
  </w:style>
  <w:style w:type="character" w:customStyle="1" w:styleId="UnresolvedMention">
    <w:name w:val="Unresolved Mention"/>
    <w:basedOn w:val="Policepardfaut"/>
    <w:uiPriority w:val="99"/>
    <w:semiHidden/>
    <w:unhideWhenUsed/>
    <w:rsid w:val="009667F7"/>
    <w:rPr>
      <w:color w:val="605E5C"/>
      <w:shd w:val="clear" w:color="auto" w:fill="E1DFDD"/>
    </w:rPr>
  </w:style>
  <w:style w:type="character" w:customStyle="1" w:styleId="Titre3Car">
    <w:name w:val="Titre 3 Car"/>
    <w:basedOn w:val="Policepardfaut"/>
    <w:link w:val="Titre3"/>
    <w:uiPriority w:val="9"/>
    <w:semiHidden/>
    <w:rsid w:val="007F108F"/>
    <w:rPr>
      <w:rFonts w:asciiTheme="majorHAnsi" w:eastAsiaTheme="majorEastAsia" w:hAnsiTheme="majorHAnsi" w:cstheme="majorBidi"/>
      <w:color w:val="8B102A" w:themeColor="accent1" w:themeShade="7F"/>
      <w:sz w:val="24"/>
      <w:szCs w:val="24"/>
    </w:rPr>
  </w:style>
  <w:style w:type="paragraph" w:customStyle="1" w:styleId="SOMMAIRE">
    <w:name w:val="SOMMAIRE"/>
    <w:next w:val="5-TEXTENORMAL"/>
    <w:link w:val="SOMMAIRECar"/>
    <w:rsid w:val="00C94AC5"/>
    <w:rPr>
      <w:rFonts w:ascii="Tahoma" w:hAnsi="Tahoma"/>
      <w:b/>
      <w:bCs/>
      <w:color w:val="0F3F93" w:themeColor="text2"/>
      <w:sz w:val="96"/>
      <w:szCs w:val="96"/>
    </w:rPr>
  </w:style>
  <w:style w:type="paragraph" w:styleId="TM1">
    <w:name w:val="toc 1"/>
    <w:basedOn w:val="Normal"/>
    <w:next w:val="Normal"/>
    <w:autoRedefine/>
    <w:uiPriority w:val="39"/>
    <w:unhideWhenUsed/>
    <w:rsid w:val="00C94AC5"/>
    <w:pPr>
      <w:tabs>
        <w:tab w:val="right" w:leader="dot" w:pos="10251"/>
      </w:tabs>
      <w:spacing w:after="600" w:line="336" w:lineRule="exact"/>
      <w:ind w:left="680"/>
    </w:pPr>
    <w:rPr>
      <w:b/>
      <w:color w:val="20B29E" w:themeColor="accent2"/>
      <w:sz w:val="28"/>
    </w:rPr>
  </w:style>
  <w:style w:type="paragraph" w:styleId="TM2">
    <w:name w:val="toc 2"/>
    <w:basedOn w:val="Normal"/>
    <w:next w:val="Normal"/>
    <w:autoRedefine/>
    <w:uiPriority w:val="39"/>
    <w:unhideWhenUsed/>
    <w:rsid w:val="00C94AC5"/>
    <w:pPr>
      <w:tabs>
        <w:tab w:val="right" w:leader="dot" w:pos="10251"/>
      </w:tabs>
      <w:spacing w:before="480" w:after="100" w:line="336" w:lineRule="exact"/>
      <w:ind w:left="680"/>
    </w:pPr>
    <w:rPr>
      <w:b/>
      <w:color w:val="20B29E" w:themeColor="accent2"/>
      <w:sz w:val="28"/>
    </w:rPr>
  </w:style>
  <w:style w:type="paragraph" w:styleId="TM3">
    <w:name w:val="toc 3"/>
    <w:basedOn w:val="Normal"/>
    <w:next w:val="Normal"/>
    <w:autoRedefine/>
    <w:uiPriority w:val="39"/>
    <w:unhideWhenUsed/>
    <w:rsid w:val="007F108F"/>
    <w:pPr>
      <w:spacing w:after="60" w:line="264" w:lineRule="exact"/>
      <w:ind w:left="680"/>
    </w:pPr>
  </w:style>
  <w:style w:type="character" w:customStyle="1" w:styleId="SOMMAIRECar">
    <w:name w:val="SOMMAIRE Car"/>
    <w:basedOn w:val="Policepardfaut"/>
    <w:link w:val="SOMMAIRE"/>
    <w:rsid w:val="00C94AC5"/>
    <w:rPr>
      <w:rFonts w:ascii="Tahoma" w:hAnsi="Tahoma" w:cs="Tahoma"/>
      <w:b/>
      <w:bCs/>
      <w:color w:val="0F3F93" w:themeColor="text2"/>
      <w:sz w:val="96"/>
      <w:szCs w:val="96"/>
    </w:rPr>
  </w:style>
  <w:style w:type="paragraph" w:customStyle="1" w:styleId="7-TEXTEBLANC">
    <w:name w:val="7- TEXTE BLANC"/>
    <w:link w:val="7-TEXTEBLANCCar"/>
    <w:qFormat/>
    <w:rsid w:val="00FF1F93"/>
    <w:pPr>
      <w:spacing w:after="0" w:line="264" w:lineRule="exact"/>
    </w:pPr>
    <w:rPr>
      <w:color w:val="FFFFFF" w:themeColor="background1"/>
    </w:rPr>
  </w:style>
  <w:style w:type="character" w:customStyle="1" w:styleId="7-TEXTEBLANCCar">
    <w:name w:val="7- TEXTE BLANC Car"/>
    <w:basedOn w:val="Policepardfaut"/>
    <w:link w:val="7-TEXTEBLANC"/>
    <w:rsid w:val="00FF1F9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urand\Desktop\Gabarit%20DOSSIER%2028%2002%202022%20(1).dotm" TargetMode="External"/></Relationships>
</file>

<file path=word/theme/theme1.xml><?xml version="1.0" encoding="utf-8"?>
<a:theme xmlns:a="http://schemas.openxmlformats.org/drawingml/2006/main" name="Thème Office">
  <a:themeElements>
    <a:clrScheme name="C F T C">
      <a:dk1>
        <a:sysClr val="windowText" lastClr="000000"/>
      </a:dk1>
      <a:lt1>
        <a:sysClr val="window" lastClr="FFFFFF"/>
      </a:lt1>
      <a:dk2>
        <a:srgbClr val="0F3F93"/>
      </a:dk2>
      <a:lt2>
        <a:srgbClr val="E7E6E6"/>
      </a:lt2>
      <a:accent1>
        <a:srgbClr val="EA4F70"/>
      </a:accent1>
      <a:accent2>
        <a:srgbClr val="20B29E"/>
      </a:accent2>
      <a:accent3>
        <a:srgbClr val="A5A5A5"/>
      </a:accent3>
      <a:accent4>
        <a:srgbClr val="FBBB1D"/>
      </a:accent4>
      <a:accent5>
        <a:srgbClr val="2669B2"/>
      </a:accent5>
      <a:accent6>
        <a:srgbClr val="20B29E"/>
      </a:accent6>
      <a:hlink>
        <a:srgbClr val="0F3F9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EEFBF-6CD5-43FE-BF48-0EA73EDF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Gabarit DOSSIER 28 02 2022 (1)</Template>
  <TotalTime>7</TotalTime>
  <Pages>6</Pages>
  <Words>564</Words>
  <Characters>3102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Durand Sandy</dc:creator>
  <cp:keywords/>
  <dc:description/>
  <cp:lastModifiedBy>Durand Sandy</cp:lastModifiedBy>
  <cp:revision>2</cp:revision>
  <dcterms:created xsi:type="dcterms:W3CDTF">2022-02-28T12:53:00Z</dcterms:created>
  <dcterms:modified xsi:type="dcterms:W3CDTF">2022-02-28T15:29:00Z</dcterms:modified>
</cp:coreProperties>
</file>